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Vanligtabell4"/>
        <w:tblpPr w:leftFromText="180" w:rightFromText="180" w:vertAnchor="text" w:horzAnchor="page" w:tblpX="841" w:tblpY="10467"/>
        <w:tblW w:w="9499" w:type="dxa"/>
        <w:tblLook w:val="04A0" w:firstRow="1" w:lastRow="0" w:firstColumn="1" w:lastColumn="0" w:noHBand="0" w:noVBand="1"/>
      </w:tblPr>
      <w:tblGrid>
        <w:gridCol w:w="9900"/>
      </w:tblGrid>
      <w:tr w:rsidR="000F1DCE" w14:paraId="70E08815" w14:textId="77777777" w:rsidTr="00CB4A4D">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vAlign w:val="bottom"/>
          </w:tcPr>
          <w:p w14:paraId="1107BCBE" w14:textId="77777777" w:rsidR="000F1DCE" w:rsidRPr="00616989" w:rsidRDefault="000F1DCE" w:rsidP="00CB4A4D">
            <w:pPr>
              <w:spacing w:after="200"/>
              <w:rPr>
                <w:smallCaps/>
              </w:rPr>
            </w:pPr>
            <w:r w:rsidRPr="00616989">
              <w:rPr>
                <w:smallCaps/>
                <w:noProof/>
                <w:lang w:bidi="nb-NO"/>
              </w:rPr>
              <mc:AlternateContent>
                <mc:Choice Requires="wps">
                  <w:drawing>
                    <wp:inline distT="0" distB="0" distL="0" distR="0" wp14:anchorId="7B7AF1BF" wp14:editId="31DD8C92">
                      <wp:extent cx="6149340" cy="804125"/>
                      <wp:effectExtent l="0" t="0" r="0" b="0"/>
                      <wp:docPr id="12" name="Tekstboks 12"/>
                      <wp:cNvGraphicFramePr/>
                      <a:graphic xmlns:a="http://schemas.openxmlformats.org/drawingml/2006/main">
                        <a:graphicData uri="http://schemas.microsoft.com/office/word/2010/wordprocessingShape">
                          <wps:wsp>
                            <wps:cNvSpPr txBox="1"/>
                            <wps:spPr>
                              <a:xfrm>
                                <a:off x="0" y="0"/>
                                <a:ext cx="6149340" cy="804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5CF660" w14:textId="2E1AB1D8" w:rsidR="000F1DCE" w:rsidRPr="00CB4A4D" w:rsidRDefault="001922F1" w:rsidP="000F1DCE">
                                  <w:pPr>
                                    <w:pStyle w:val="Tittel"/>
                                    <w:rPr>
                                      <w:b w:val="0"/>
                                      <w:color w:val="FFFFFF" w:themeColor="background1"/>
                                    </w:rPr>
                                  </w:pPr>
                                  <w:r>
                                    <w:rPr>
                                      <w:b w:val="0"/>
                                      <w:color w:val="FFFFFF" w:themeColor="background1"/>
                                      <w:lang w:bidi="nb-NO"/>
                                    </w:rPr>
                                    <w:t>Årsberetning 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B7AF1BF" id="_x0000_t202" coordsize="21600,21600" o:spt="202" path="m,l,21600r21600,l21600,xe">
                      <v:stroke joinstyle="miter"/>
                      <v:path gradientshapeok="t" o:connecttype="rect"/>
                    </v:shapetype>
                    <v:shape id="Tekstboks 12" o:spid="_x0000_s1026" type="#_x0000_t202" style="width:484.2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" filled="f" stroked="f">
                      <v:textbox>
                        <w:txbxContent>
                          <w:p w14:paraId="5B5CF660" w14:textId="2E1AB1D8" w:rsidR="000F1DCE" w:rsidRPr="00CB4A4D" w:rsidRDefault="001922F1" w:rsidP="000F1DCE">
                            <w:pPr>
                              <w:pStyle w:val="Tittel"/>
                              <w:rPr>
                                <w:b w:val="0"/>
                                <w:color w:val="FFFFFF" w:themeColor="background1"/>
                              </w:rPr>
                            </w:pPr>
                            <w:r>
                              <w:rPr>
                                <w:b w:val="0"/>
                                <w:color w:val="FFFFFF" w:themeColor="background1"/>
                                <w:lang w:bidi="nb-NO"/>
                              </w:rPr>
                              <w:t>Årsberetning 2023-2024</w:t>
                            </w:r>
                          </w:p>
                        </w:txbxContent>
                      </v:textbox>
                      <w10:anchorlock/>
                    </v:shape>
                  </w:pict>
                </mc:Fallback>
              </mc:AlternateContent>
            </w:r>
          </w:p>
        </w:tc>
      </w:tr>
      <w:tr w:rsidR="000F1DCE" w14:paraId="2FBFB2C8" w14:textId="77777777" w:rsidTr="00CB4A4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70D17D45" w14:textId="77777777" w:rsidR="000F1DCE" w:rsidRPr="00616989" w:rsidRDefault="000F1DCE" w:rsidP="00CB4A4D">
            <w:pPr>
              <w:spacing w:after="200"/>
              <w:rPr>
                <w:smallCaps/>
              </w:rPr>
            </w:pPr>
            <w:r w:rsidRPr="00616989">
              <w:rPr>
                <w:smallCaps/>
                <w:noProof/>
                <w:lang w:bidi="nb-NO"/>
              </w:rPr>
              <mc:AlternateContent>
                <mc:Choice Requires="wps">
                  <w:drawing>
                    <wp:inline distT="0" distB="0" distL="0" distR="0" wp14:anchorId="2CF192F2" wp14:editId="4A9F23C8">
                      <wp:extent cx="5284520" cy="439387"/>
                      <wp:effectExtent l="0" t="0" r="0" b="0"/>
                      <wp:docPr id="13" name="Tekstboks 13"/>
                      <wp:cNvGraphicFramePr/>
                      <a:graphic xmlns:a="http://schemas.openxmlformats.org/drawingml/2006/main">
                        <a:graphicData uri="http://schemas.microsoft.com/office/word/2010/wordprocessingShape">
                          <wps:wsp>
                            <wps:cNvSpPr txBox="1"/>
                            <wps:spPr>
                              <a:xfrm>
                                <a:off x="0" y="0"/>
                                <a:ext cx="5284520" cy="4393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05DF56" w14:textId="2A9BA46B" w:rsidR="000F1DCE" w:rsidRPr="00CB4A4D" w:rsidRDefault="001922F1" w:rsidP="000F1DCE">
                                  <w:pPr>
                                    <w:pStyle w:val="Undertittel"/>
                                    <w:rPr>
                                      <w:color w:val="FFFFFF" w:themeColor="background1"/>
                                    </w:rPr>
                                  </w:pPr>
                                  <w:r>
                                    <w:rPr>
                                      <w:color w:val="FFFFFF" w:themeColor="background1"/>
                                      <w:lang w:bidi="nb-NO"/>
                                    </w:rPr>
                                    <w:t xml:space="preserve">Ungdom mot EU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F192F2" id="Tekstboks 13" o:spid="_x0000_s1027" type="#_x0000_t202" style="width:416.1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" filled="f" stroked="f">
                      <v:textbox>
                        <w:txbxContent>
                          <w:p w14:paraId="6805DF56" w14:textId="2A9BA46B" w:rsidR="000F1DCE" w:rsidRPr="00CB4A4D" w:rsidRDefault="001922F1" w:rsidP="000F1DCE">
                            <w:pPr>
                              <w:pStyle w:val="Undertittel"/>
                              <w:rPr>
                                <w:color w:val="FFFFFF" w:themeColor="background1"/>
                              </w:rPr>
                            </w:pPr>
                            <w:r>
                              <w:rPr>
                                <w:color w:val="FFFFFF" w:themeColor="background1"/>
                                <w:lang w:bidi="nb-NO"/>
                              </w:rPr>
                              <w:t xml:space="preserve">Ungdom mot EU </w:t>
                            </w:r>
                          </w:p>
                        </w:txbxContent>
                      </v:textbox>
                      <w10:anchorlock/>
                    </v:shape>
                  </w:pict>
                </mc:Fallback>
              </mc:AlternateContent>
            </w:r>
          </w:p>
        </w:tc>
      </w:tr>
    </w:tbl>
    <w:tbl>
      <w:tblPr>
        <w:tblStyle w:val="Vanligtabell4"/>
        <w:tblpPr w:leftFromText="180" w:rightFromText="180" w:vertAnchor="text" w:horzAnchor="margin" w:tblpY="-669"/>
        <w:tblW w:w="9499" w:type="dxa"/>
        <w:tblLook w:val="04A0" w:firstRow="1" w:lastRow="0" w:firstColumn="1" w:lastColumn="0" w:noHBand="0" w:noVBand="1"/>
      </w:tblPr>
      <w:tblGrid>
        <w:gridCol w:w="9499"/>
      </w:tblGrid>
      <w:tr w:rsidR="00CB4A4D" w14:paraId="2750DF9A" w14:textId="77777777" w:rsidTr="00CB4A4D">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683A8017" w14:textId="77777777" w:rsidR="00CB4A4D" w:rsidRPr="00616989" w:rsidRDefault="00CB4A4D" w:rsidP="00CB4A4D">
            <w:pPr>
              <w:spacing w:after="200"/>
              <w:rPr>
                <w:smallCaps/>
              </w:rPr>
            </w:pPr>
            <w:r w:rsidRPr="00616989">
              <w:rPr>
                <w:smallCaps/>
                <w:noProof/>
                <w:lang w:bidi="nb-NO"/>
              </w:rPr>
              <mc:AlternateContent>
                <mc:Choice Requires="wps">
                  <w:drawing>
                    <wp:inline distT="0" distB="0" distL="0" distR="0" wp14:anchorId="562C8FA3" wp14:editId="068F5435">
                      <wp:extent cx="5284520" cy="439387"/>
                      <wp:effectExtent l="0" t="0" r="0" b="0"/>
                      <wp:docPr id="16" name="Tekstboks 16"/>
                      <wp:cNvGraphicFramePr/>
                      <a:graphic xmlns:a="http://schemas.openxmlformats.org/drawingml/2006/main">
                        <a:graphicData uri="http://schemas.microsoft.com/office/word/2010/wordprocessingShape">
                          <wps:wsp>
                            <wps:cNvSpPr txBox="1"/>
                            <wps:spPr>
                              <a:xfrm>
                                <a:off x="0" y="0"/>
                                <a:ext cx="5284520" cy="4393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98F389" w14:textId="106CAD5C" w:rsidR="00CB4A4D" w:rsidRPr="00CB4A4D" w:rsidRDefault="001922F1" w:rsidP="00CB4A4D">
                                  <w:pPr>
                                    <w:pStyle w:val="Undertittel"/>
                                    <w:rPr>
                                      <w:color w:val="FFFFFF" w:themeColor="background1"/>
                                    </w:rPr>
                                  </w:pPr>
                                  <w:r>
                                    <w:rPr>
                                      <w:color w:val="FFFFFF" w:themeColor="background1"/>
                                      <w:lang w:bidi="nb-NO"/>
                                    </w:rPr>
                                    <w:t>2024</w:t>
                                  </w:r>
                                  <w:r w:rsidR="00CB4A4D">
                                    <w:rPr>
                                      <w:color w:val="FFFFFF" w:themeColor="background1"/>
                                      <w:lang w:bidi="nb-NO"/>
                                    </w:rPr>
                                    <w:t xml:space="preserve"> | Av: </w:t>
                                  </w:r>
                                  <w:r>
                                    <w:rPr>
                                      <w:color w:val="FFFFFF" w:themeColor="background1"/>
                                      <w:lang w:bidi="nb-NO"/>
                                    </w:rPr>
                                    <w:t xml:space="preserve">Kim René Hamre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2C8FA3" id="Tekstboks 16" o:spid="_x0000_s1028" type="#_x0000_t202" style="width:416.1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" filled="f" stroked="f">
                      <v:textbox>
                        <w:txbxContent>
                          <w:p w14:paraId="2E98F389" w14:textId="106CAD5C" w:rsidR="00CB4A4D" w:rsidRPr="00CB4A4D" w:rsidRDefault="001922F1" w:rsidP="00CB4A4D">
                            <w:pPr>
                              <w:pStyle w:val="Undertittel"/>
                              <w:rPr>
                                <w:color w:val="FFFFFF" w:themeColor="background1"/>
                              </w:rPr>
                            </w:pPr>
                            <w:r>
                              <w:rPr>
                                <w:color w:val="FFFFFF" w:themeColor="background1"/>
                                <w:lang w:bidi="nb-NO"/>
                              </w:rPr>
                              <w:t>2024</w:t>
                            </w:r>
                            <w:r w:rsidR="00CB4A4D">
                              <w:rPr>
                                <w:color w:val="FFFFFF" w:themeColor="background1"/>
                                <w:lang w:bidi="nb-NO"/>
                              </w:rPr>
                              <w:t xml:space="preserve"> | Av: </w:t>
                            </w:r>
                            <w:r>
                              <w:rPr>
                                <w:color w:val="FFFFFF" w:themeColor="background1"/>
                                <w:lang w:bidi="nb-NO"/>
                              </w:rPr>
                              <w:t xml:space="preserve">Kim René Hamre </w:t>
                            </w:r>
                          </w:p>
                        </w:txbxContent>
                      </v:textbox>
                      <w10:anchorlock/>
                    </v:shape>
                  </w:pict>
                </mc:Fallback>
              </mc:AlternateContent>
            </w:r>
          </w:p>
        </w:tc>
      </w:tr>
    </w:tbl>
    <w:sdt>
      <w:sdtPr>
        <w:rPr>
          <w:b/>
        </w:rPr>
        <w:id w:val="805429490"/>
        <w:docPartObj>
          <w:docPartGallery w:val="Cover Pages"/>
          <w:docPartUnique/>
        </w:docPartObj>
      </w:sdtPr>
      <w:sdtContent>
        <w:p w14:paraId="649EEA57" w14:textId="01777DC0" w:rsidR="00CB4A4D" w:rsidRDefault="00B0368A">
          <w:pPr>
            <w:spacing w:after="200"/>
            <w:rPr>
              <w:b/>
            </w:rPr>
          </w:pPr>
          <w:r>
            <w:rPr>
              <w:b/>
              <w:noProof/>
              <w:lang w:bidi="nb-NO"/>
            </w:rPr>
            <w:drawing>
              <wp:anchor distT="0" distB="0" distL="114300" distR="114300" simplePos="0" relativeHeight="251658240" behindDoc="1" locked="0" layoutInCell="1" allowOverlap="1" wp14:anchorId="439E2FA0" wp14:editId="1CFC2C22">
                <wp:simplePos x="0" y="0"/>
                <wp:positionH relativeFrom="page">
                  <wp:align>left</wp:align>
                </wp:positionH>
                <wp:positionV relativeFrom="paragraph">
                  <wp:posOffset>-80010</wp:posOffset>
                </wp:positionV>
                <wp:extent cx="7559040" cy="5677155"/>
                <wp:effectExtent l="0" t="0" r="381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5677155"/>
                        </a:xfrm>
                        <a:prstGeom prst="rect">
                          <a:avLst/>
                        </a:prstGeom>
                      </pic:spPr>
                    </pic:pic>
                  </a:graphicData>
                </a:graphic>
                <wp14:sizeRelH relativeFrom="margin">
                  <wp14:pctWidth>0</wp14:pctWidth>
                </wp14:sizeRelH>
                <wp14:sizeRelV relativeFrom="margin">
                  <wp14:pctHeight>0</wp14:pctHeight>
                </wp14:sizeRelV>
              </wp:anchor>
            </w:drawing>
          </w:r>
          <w:r>
            <w:rPr>
              <w:b/>
              <w:noProof/>
              <w:lang w:bidi="nb-NO"/>
            </w:rPr>
            <mc:AlternateContent>
              <mc:Choice Requires="wps">
                <w:drawing>
                  <wp:anchor distT="0" distB="0" distL="114300" distR="114300" simplePos="0" relativeHeight="251660288" behindDoc="1" locked="0" layoutInCell="1" allowOverlap="1" wp14:anchorId="5CE7A4A3" wp14:editId="59268E73">
                    <wp:simplePos x="0" y="0"/>
                    <wp:positionH relativeFrom="column">
                      <wp:posOffset>-908050</wp:posOffset>
                    </wp:positionH>
                    <wp:positionV relativeFrom="paragraph">
                      <wp:posOffset>-961390</wp:posOffset>
                    </wp:positionV>
                    <wp:extent cx="7776210" cy="1118870"/>
                    <wp:effectExtent l="0" t="0" r="0" b="5080"/>
                    <wp:wrapNone/>
                    <wp:docPr id="10" name="Rektangel 10" descr="rektangel"/>
                    <wp:cNvGraphicFramePr/>
                    <a:graphic xmlns:a="http://schemas.openxmlformats.org/drawingml/2006/main">
                      <a:graphicData uri="http://schemas.microsoft.com/office/word/2010/wordprocessingShape">
                        <wps:wsp>
                          <wps:cNvSpPr/>
                          <wps:spPr>
                            <a:xfrm>
                              <a:off x="0" y="0"/>
                              <a:ext cx="7776210" cy="111887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00C2C" id="Rektangel 10" o:spid="_x0000_s1026" alt="rektangel" style="position:absolute;margin-left:-71.5pt;margin-top:-75.7pt;width:612.3pt;height:88.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" fillcolor="#ffc000" stroked="f" strokeweight="1pt"/>
                </w:pict>
              </mc:Fallback>
            </mc:AlternateContent>
          </w:r>
        </w:p>
        <w:p w14:paraId="3F90EBD0" w14:textId="7D476A0E" w:rsidR="00FD71E8" w:rsidRDefault="00CB4A4D">
          <w:pPr>
            <w:spacing w:after="200"/>
            <w:rPr>
              <w:b/>
            </w:rPr>
          </w:pPr>
          <w:r>
            <w:rPr>
              <w:b/>
              <w:noProof/>
              <w:lang w:bidi="nb-NO"/>
            </w:rPr>
            <mc:AlternateContent>
              <mc:Choice Requires="wps">
                <w:drawing>
                  <wp:anchor distT="0" distB="0" distL="114300" distR="114300" simplePos="0" relativeHeight="251657215" behindDoc="1" locked="0" layoutInCell="1" allowOverlap="1" wp14:anchorId="55843250" wp14:editId="46EF3A6A">
                    <wp:simplePos x="0" y="0"/>
                    <wp:positionH relativeFrom="column">
                      <wp:posOffset>-904875</wp:posOffset>
                    </wp:positionH>
                    <wp:positionV relativeFrom="paragraph">
                      <wp:posOffset>4871720</wp:posOffset>
                    </wp:positionV>
                    <wp:extent cx="7776210" cy="4419600"/>
                    <wp:effectExtent l="0" t="0" r="0" b="0"/>
                    <wp:wrapNone/>
                    <wp:docPr id="8" name="Rektangel 8" descr="rektangel"/>
                    <wp:cNvGraphicFramePr/>
                    <a:graphic xmlns:a="http://schemas.openxmlformats.org/drawingml/2006/main">
                      <a:graphicData uri="http://schemas.microsoft.com/office/word/2010/wordprocessingShape">
                        <wps:wsp>
                          <wps:cNvSpPr/>
                          <wps:spPr>
                            <a:xfrm>
                              <a:off x="0" y="0"/>
                              <a:ext cx="7776210" cy="44196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1C771F" id="Rektangel 8" o:spid="_x0000_s1026" alt="rektangel" style="position:absolute;margin-left:-71.25pt;margin-top:383.6pt;width:612.3pt;height:348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" fillcolor="#ffc000" stroked="f" strokeweight="1pt"/>
                </w:pict>
              </mc:Fallback>
            </mc:AlternateContent>
          </w:r>
          <w:r w:rsidR="00D73345">
            <w:rPr>
              <w:b/>
              <w:lang w:bidi="nb-NO"/>
            </w:rPr>
            <w:t xml:space="preserve"> </w:t>
          </w:r>
          <w:r w:rsidR="00616989">
            <w:rPr>
              <w:b/>
              <w:lang w:bidi="nb-NO"/>
            </w:rPr>
            <w:br w:type="page"/>
          </w:r>
        </w:p>
        <w:tbl>
          <w:tblPr>
            <w:tblStyle w:val="Vanligtabell4"/>
            <w:tblpPr w:leftFromText="180" w:rightFromText="180" w:vertAnchor="text" w:horzAnchor="margin" w:tblpXSpec="center" w:tblpY="-12904"/>
            <w:tblW w:w="10519" w:type="dxa"/>
            <w:tblLook w:val="04A0" w:firstRow="1" w:lastRow="0" w:firstColumn="1" w:lastColumn="0" w:noHBand="0" w:noVBand="1"/>
          </w:tblPr>
          <w:tblGrid>
            <w:gridCol w:w="10519"/>
          </w:tblGrid>
          <w:tr w:rsidR="000F1DCE" w14:paraId="3F6D0617" w14:textId="77777777" w:rsidTr="000F1DCE">
            <w:trPr>
              <w:cnfStyle w:val="100000000000" w:firstRow="1" w:lastRow="0" w:firstColumn="0" w:lastColumn="0" w:oddVBand="0" w:evenVBand="0" w:oddHBand="0"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vAlign w:val="bottom"/>
              </w:tcPr>
              <w:p w14:paraId="26A38743" w14:textId="568B63A0" w:rsidR="000F1DCE" w:rsidRDefault="000F1DCE" w:rsidP="00982AC3">
                <w:pPr>
                  <w:rPr>
                    <w:rFonts w:cstheme="minorHAnsi"/>
                    <w:sz w:val="48"/>
                    <w:szCs w:val="48"/>
                  </w:rPr>
                </w:pPr>
              </w:p>
              <w:sdt>
                <w:sdtPr>
                  <w:rPr>
                    <w:rFonts w:asciiTheme="minorHAnsi" w:eastAsiaTheme="minorHAnsi" w:hAnsiTheme="minorHAnsi" w:cs="Times New Roman"/>
                    <w:color w:val="000000" w:themeColor="text1"/>
                    <w:sz w:val="20"/>
                    <w:szCs w:val="20"/>
                    <w:lang w:eastAsia="en-US"/>
                  </w:rPr>
                  <w:id w:val="-1465584455"/>
                  <w:docPartObj>
                    <w:docPartGallery w:val="Table of Contents"/>
                    <w:docPartUnique/>
                  </w:docPartObj>
                </w:sdtPr>
                <w:sdtContent>
                  <w:p w14:paraId="54E2A607" w14:textId="611DEE79" w:rsidR="0046106F" w:rsidRDefault="0046106F">
                    <w:pPr>
                      <w:pStyle w:val="Overskriftforinnholdsfortegnelse"/>
                    </w:pPr>
                    <w:r>
                      <w:t>Innholdsfortegnelse</w:t>
                    </w:r>
                  </w:p>
                  <w:p w14:paraId="2EF0FD3A" w14:textId="07A5FAC9" w:rsidR="0046106F" w:rsidRDefault="0046106F">
                    <w:pPr>
                      <w:pStyle w:val="INNH2"/>
                      <w:tabs>
                        <w:tab w:val="right" w:leader="dot" w:pos="9016"/>
                      </w:tabs>
                      <w:rPr>
                        <w:rFonts w:eastAsiaTheme="minorEastAsia" w:cstheme="minorBidi"/>
                        <w:b/>
                        <w:bCs/>
                        <w:noProof/>
                        <w:color w:val="auto"/>
                        <w:kern w:val="2"/>
                        <w:sz w:val="24"/>
                        <w:szCs w:val="24"/>
                        <w:lang w:eastAsia="nb-NO"/>
                        <w14:ligatures w14:val="standardContextual"/>
                      </w:rPr>
                    </w:pPr>
                    <w:r>
                      <w:fldChar w:fldCharType="begin"/>
                    </w:r>
                    <w:r>
                      <w:instrText xml:space="preserve"> TOC \o "1-3" \h \z \u </w:instrText>
                    </w:r>
                    <w:r>
                      <w:fldChar w:fldCharType="separate"/>
                    </w:r>
                    <w:hyperlink w:anchor="_Toc161925041" w:history="1">
                      <w:r w:rsidRPr="00D54D95">
                        <w:rPr>
                          <w:rStyle w:val="Hyperkobling"/>
                          <w:noProof/>
                        </w:rPr>
                        <w:t>Innledning</w:t>
                      </w:r>
                      <w:r>
                        <w:rPr>
                          <w:noProof/>
                          <w:webHidden/>
                        </w:rPr>
                        <w:tab/>
                      </w:r>
                      <w:r>
                        <w:rPr>
                          <w:noProof/>
                          <w:webHidden/>
                        </w:rPr>
                        <w:fldChar w:fldCharType="begin"/>
                      </w:r>
                      <w:r>
                        <w:rPr>
                          <w:noProof/>
                          <w:webHidden/>
                        </w:rPr>
                        <w:instrText xml:space="preserve"> PAGEREF _Toc161925041 \h </w:instrText>
                      </w:r>
                      <w:r>
                        <w:rPr>
                          <w:noProof/>
                          <w:webHidden/>
                        </w:rPr>
                      </w:r>
                      <w:r>
                        <w:rPr>
                          <w:noProof/>
                          <w:webHidden/>
                        </w:rPr>
                        <w:fldChar w:fldCharType="separate"/>
                      </w:r>
                      <w:r w:rsidR="00294EFA">
                        <w:rPr>
                          <w:noProof/>
                          <w:webHidden/>
                        </w:rPr>
                        <w:t>2</w:t>
                      </w:r>
                      <w:r>
                        <w:rPr>
                          <w:noProof/>
                          <w:webHidden/>
                        </w:rPr>
                        <w:fldChar w:fldCharType="end"/>
                      </w:r>
                    </w:hyperlink>
                  </w:p>
                  <w:p w14:paraId="6E2F6B4A" w14:textId="41B450EE" w:rsidR="0046106F" w:rsidRDefault="00000000">
                    <w:pPr>
                      <w:pStyle w:val="INNH2"/>
                      <w:tabs>
                        <w:tab w:val="right" w:leader="dot" w:pos="9016"/>
                      </w:tabs>
                      <w:rPr>
                        <w:rFonts w:eastAsiaTheme="minorEastAsia" w:cstheme="minorBidi"/>
                        <w:b/>
                        <w:bCs/>
                        <w:noProof/>
                        <w:color w:val="auto"/>
                        <w:kern w:val="2"/>
                        <w:sz w:val="24"/>
                        <w:szCs w:val="24"/>
                        <w:lang w:eastAsia="nb-NO"/>
                        <w14:ligatures w14:val="standardContextual"/>
                      </w:rPr>
                    </w:pPr>
                    <w:hyperlink w:anchor="_Toc161925042" w:history="1">
                      <w:r w:rsidR="0046106F" w:rsidRPr="00D54D95">
                        <w:rPr>
                          <w:rStyle w:val="Hyperkobling"/>
                          <w:noProof/>
                        </w:rPr>
                        <w:t>Politisk arbeid</w:t>
                      </w:r>
                      <w:r w:rsidR="0046106F">
                        <w:rPr>
                          <w:noProof/>
                          <w:webHidden/>
                        </w:rPr>
                        <w:tab/>
                      </w:r>
                      <w:r w:rsidR="0046106F">
                        <w:rPr>
                          <w:noProof/>
                          <w:webHidden/>
                        </w:rPr>
                        <w:fldChar w:fldCharType="begin"/>
                      </w:r>
                      <w:r w:rsidR="0046106F">
                        <w:rPr>
                          <w:noProof/>
                          <w:webHidden/>
                        </w:rPr>
                        <w:instrText xml:space="preserve"> PAGEREF _Toc161925042 \h </w:instrText>
                      </w:r>
                      <w:r w:rsidR="0046106F">
                        <w:rPr>
                          <w:noProof/>
                          <w:webHidden/>
                        </w:rPr>
                      </w:r>
                      <w:r w:rsidR="0046106F">
                        <w:rPr>
                          <w:noProof/>
                          <w:webHidden/>
                        </w:rPr>
                        <w:fldChar w:fldCharType="separate"/>
                      </w:r>
                      <w:r w:rsidR="00294EFA">
                        <w:rPr>
                          <w:noProof/>
                          <w:webHidden/>
                        </w:rPr>
                        <w:t>2</w:t>
                      </w:r>
                      <w:r w:rsidR="0046106F">
                        <w:rPr>
                          <w:noProof/>
                          <w:webHidden/>
                        </w:rPr>
                        <w:fldChar w:fldCharType="end"/>
                      </w:r>
                    </w:hyperlink>
                  </w:p>
                  <w:p w14:paraId="2C33F231" w14:textId="149723C9" w:rsidR="0046106F" w:rsidRDefault="00000000">
                    <w:pPr>
                      <w:pStyle w:val="INNH2"/>
                      <w:tabs>
                        <w:tab w:val="right" w:leader="dot" w:pos="9016"/>
                      </w:tabs>
                      <w:rPr>
                        <w:rFonts w:eastAsiaTheme="minorEastAsia" w:cstheme="minorBidi"/>
                        <w:b/>
                        <w:bCs/>
                        <w:noProof/>
                        <w:color w:val="auto"/>
                        <w:kern w:val="2"/>
                        <w:sz w:val="24"/>
                        <w:szCs w:val="24"/>
                        <w:lang w:eastAsia="nb-NO"/>
                        <w14:ligatures w14:val="standardContextual"/>
                      </w:rPr>
                    </w:pPr>
                    <w:hyperlink w:anchor="_Toc161925043" w:history="1">
                      <w:r w:rsidR="0046106F" w:rsidRPr="00D54D95">
                        <w:rPr>
                          <w:rStyle w:val="Hyperkobling"/>
                          <w:noProof/>
                        </w:rPr>
                        <w:t>Politisk hovedprioritering</w:t>
                      </w:r>
                      <w:r w:rsidR="0046106F">
                        <w:rPr>
                          <w:noProof/>
                          <w:webHidden/>
                        </w:rPr>
                        <w:tab/>
                      </w:r>
                      <w:r w:rsidR="0046106F">
                        <w:rPr>
                          <w:noProof/>
                          <w:webHidden/>
                        </w:rPr>
                        <w:fldChar w:fldCharType="begin"/>
                      </w:r>
                      <w:r w:rsidR="0046106F">
                        <w:rPr>
                          <w:noProof/>
                          <w:webHidden/>
                        </w:rPr>
                        <w:instrText xml:space="preserve"> PAGEREF _Toc161925043 \h </w:instrText>
                      </w:r>
                      <w:r w:rsidR="0046106F">
                        <w:rPr>
                          <w:noProof/>
                          <w:webHidden/>
                        </w:rPr>
                      </w:r>
                      <w:r w:rsidR="0046106F">
                        <w:rPr>
                          <w:noProof/>
                          <w:webHidden/>
                        </w:rPr>
                        <w:fldChar w:fldCharType="separate"/>
                      </w:r>
                      <w:r w:rsidR="00294EFA">
                        <w:rPr>
                          <w:noProof/>
                          <w:webHidden/>
                        </w:rPr>
                        <w:t>2</w:t>
                      </w:r>
                      <w:r w:rsidR="0046106F">
                        <w:rPr>
                          <w:noProof/>
                          <w:webHidden/>
                        </w:rPr>
                        <w:fldChar w:fldCharType="end"/>
                      </w:r>
                    </w:hyperlink>
                  </w:p>
                  <w:p w14:paraId="5FDF0276" w14:textId="33CE429E" w:rsidR="0046106F" w:rsidRDefault="00000000">
                    <w:pPr>
                      <w:pStyle w:val="INNH2"/>
                      <w:tabs>
                        <w:tab w:val="right" w:leader="dot" w:pos="9016"/>
                      </w:tabs>
                      <w:rPr>
                        <w:rFonts w:eastAsiaTheme="minorEastAsia" w:cstheme="minorBidi"/>
                        <w:b/>
                        <w:bCs/>
                        <w:noProof/>
                        <w:color w:val="auto"/>
                        <w:kern w:val="2"/>
                        <w:sz w:val="24"/>
                        <w:szCs w:val="24"/>
                        <w:lang w:eastAsia="nb-NO"/>
                        <w14:ligatures w14:val="standardContextual"/>
                      </w:rPr>
                    </w:pPr>
                    <w:hyperlink w:anchor="_Toc161925044" w:history="1">
                      <w:r w:rsidR="0046106F" w:rsidRPr="00D54D95">
                        <w:rPr>
                          <w:rStyle w:val="Hyperkobling"/>
                          <w:noProof/>
                        </w:rPr>
                        <w:t>Organisatorisk arbeid</w:t>
                      </w:r>
                      <w:r w:rsidR="0046106F">
                        <w:rPr>
                          <w:noProof/>
                          <w:webHidden/>
                        </w:rPr>
                        <w:tab/>
                      </w:r>
                      <w:r w:rsidR="0046106F">
                        <w:rPr>
                          <w:noProof/>
                          <w:webHidden/>
                        </w:rPr>
                        <w:fldChar w:fldCharType="begin"/>
                      </w:r>
                      <w:r w:rsidR="0046106F">
                        <w:rPr>
                          <w:noProof/>
                          <w:webHidden/>
                        </w:rPr>
                        <w:instrText xml:space="preserve"> PAGEREF _Toc161925044 \h </w:instrText>
                      </w:r>
                      <w:r w:rsidR="0046106F">
                        <w:rPr>
                          <w:noProof/>
                          <w:webHidden/>
                        </w:rPr>
                      </w:r>
                      <w:r w:rsidR="0046106F">
                        <w:rPr>
                          <w:noProof/>
                          <w:webHidden/>
                        </w:rPr>
                        <w:fldChar w:fldCharType="separate"/>
                      </w:r>
                      <w:r w:rsidR="00294EFA">
                        <w:rPr>
                          <w:noProof/>
                          <w:webHidden/>
                        </w:rPr>
                        <w:t>3</w:t>
                      </w:r>
                      <w:r w:rsidR="0046106F">
                        <w:rPr>
                          <w:noProof/>
                          <w:webHidden/>
                        </w:rPr>
                        <w:fldChar w:fldCharType="end"/>
                      </w:r>
                    </w:hyperlink>
                  </w:p>
                  <w:p w14:paraId="096E5FB5" w14:textId="12986F49" w:rsidR="0046106F" w:rsidRDefault="00000000">
                    <w:pPr>
                      <w:pStyle w:val="INNH2"/>
                      <w:tabs>
                        <w:tab w:val="right" w:leader="dot" w:pos="9016"/>
                      </w:tabs>
                      <w:rPr>
                        <w:rFonts w:eastAsiaTheme="minorEastAsia" w:cstheme="minorBidi"/>
                        <w:b/>
                        <w:bCs/>
                        <w:noProof/>
                        <w:color w:val="auto"/>
                        <w:kern w:val="2"/>
                        <w:sz w:val="24"/>
                        <w:szCs w:val="24"/>
                        <w:lang w:eastAsia="nb-NO"/>
                        <w14:ligatures w14:val="standardContextual"/>
                      </w:rPr>
                    </w:pPr>
                    <w:hyperlink w:anchor="_Toc161925045" w:history="1">
                      <w:r w:rsidR="0046106F" w:rsidRPr="00D54D95">
                        <w:rPr>
                          <w:rStyle w:val="Hyperkobling"/>
                          <w:noProof/>
                        </w:rPr>
                        <w:t>Sentralstyret</w:t>
                      </w:r>
                      <w:r w:rsidR="0046106F">
                        <w:rPr>
                          <w:noProof/>
                          <w:webHidden/>
                        </w:rPr>
                        <w:tab/>
                      </w:r>
                      <w:r w:rsidR="0046106F">
                        <w:rPr>
                          <w:noProof/>
                          <w:webHidden/>
                        </w:rPr>
                        <w:fldChar w:fldCharType="begin"/>
                      </w:r>
                      <w:r w:rsidR="0046106F">
                        <w:rPr>
                          <w:noProof/>
                          <w:webHidden/>
                        </w:rPr>
                        <w:instrText xml:space="preserve"> PAGEREF _Toc161925045 \h </w:instrText>
                      </w:r>
                      <w:r w:rsidR="0046106F">
                        <w:rPr>
                          <w:noProof/>
                          <w:webHidden/>
                        </w:rPr>
                      </w:r>
                      <w:r w:rsidR="0046106F">
                        <w:rPr>
                          <w:noProof/>
                          <w:webHidden/>
                        </w:rPr>
                        <w:fldChar w:fldCharType="separate"/>
                      </w:r>
                      <w:r w:rsidR="00294EFA">
                        <w:rPr>
                          <w:noProof/>
                          <w:webHidden/>
                        </w:rPr>
                        <w:t>4</w:t>
                      </w:r>
                      <w:r w:rsidR="0046106F">
                        <w:rPr>
                          <w:noProof/>
                          <w:webHidden/>
                        </w:rPr>
                        <w:fldChar w:fldCharType="end"/>
                      </w:r>
                    </w:hyperlink>
                  </w:p>
                  <w:p w14:paraId="6A5A5960" w14:textId="6D2F7D2E" w:rsidR="0046106F" w:rsidRDefault="00000000">
                    <w:pPr>
                      <w:pStyle w:val="INNH2"/>
                      <w:tabs>
                        <w:tab w:val="right" w:leader="dot" w:pos="9016"/>
                      </w:tabs>
                      <w:rPr>
                        <w:rFonts w:eastAsiaTheme="minorEastAsia" w:cstheme="minorBidi"/>
                        <w:b/>
                        <w:bCs/>
                        <w:noProof/>
                        <w:color w:val="auto"/>
                        <w:kern w:val="2"/>
                        <w:sz w:val="24"/>
                        <w:szCs w:val="24"/>
                        <w:lang w:eastAsia="nb-NO"/>
                        <w14:ligatures w14:val="standardContextual"/>
                      </w:rPr>
                    </w:pPr>
                    <w:hyperlink w:anchor="_Toc161925046" w:history="1">
                      <w:r w:rsidR="0046106F" w:rsidRPr="00D54D95">
                        <w:rPr>
                          <w:rStyle w:val="Hyperkobling"/>
                          <w:noProof/>
                        </w:rPr>
                        <w:t>Landsstyret</w:t>
                      </w:r>
                      <w:r w:rsidR="0046106F">
                        <w:rPr>
                          <w:noProof/>
                          <w:webHidden/>
                        </w:rPr>
                        <w:tab/>
                      </w:r>
                      <w:r w:rsidR="0046106F">
                        <w:rPr>
                          <w:noProof/>
                          <w:webHidden/>
                        </w:rPr>
                        <w:fldChar w:fldCharType="begin"/>
                      </w:r>
                      <w:r w:rsidR="0046106F">
                        <w:rPr>
                          <w:noProof/>
                          <w:webHidden/>
                        </w:rPr>
                        <w:instrText xml:space="preserve"> PAGEREF _Toc161925046 \h </w:instrText>
                      </w:r>
                      <w:r w:rsidR="0046106F">
                        <w:rPr>
                          <w:noProof/>
                          <w:webHidden/>
                        </w:rPr>
                      </w:r>
                      <w:r w:rsidR="0046106F">
                        <w:rPr>
                          <w:noProof/>
                          <w:webHidden/>
                        </w:rPr>
                        <w:fldChar w:fldCharType="separate"/>
                      </w:r>
                      <w:r w:rsidR="00294EFA">
                        <w:rPr>
                          <w:noProof/>
                          <w:webHidden/>
                        </w:rPr>
                        <w:t>4</w:t>
                      </w:r>
                      <w:r w:rsidR="0046106F">
                        <w:rPr>
                          <w:noProof/>
                          <w:webHidden/>
                        </w:rPr>
                        <w:fldChar w:fldCharType="end"/>
                      </w:r>
                    </w:hyperlink>
                  </w:p>
                  <w:p w14:paraId="2723A1AD" w14:textId="70D6E722" w:rsidR="0046106F" w:rsidRDefault="00000000">
                    <w:pPr>
                      <w:pStyle w:val="INNH2"/>
                      <w:tabs>
                        <w:tab w:val="right" w:leader="dot" w:pos="9016"/>
                      </w:tabs>
                      <w:rPr>
                        <w:rFonts w:eastAsiaTheme="minorEastAsia" w:cstheme="minorBidi"/>
                        <w:b/>
                        <w:bCs/>
                        <w:noProof/>
                        <w:color w:val="auto"/>
                        <w:kern w:val="2"/>
                        <w:sz w:val="24"/>
                        <w:szCs w:val="24"/>
                        <w:lang w:eastAsia="nb-NO"/>
                        <w14:ligatures w14:val="standardContextual"/>
                      </w:rPr>
                    </w:pPr>
                    <w:hyperlink w:anchor="_Toc161925047" w:history="1">
                      <w:r w:rsidR="0046106F" w:rsidRPr="00D54D95">
                        <w:rPr>
                          <w:rStyle w:val="Hyperkobling"/>
                          <w:noProof/>
                        </w:rPr>
                        <w:t>Kontoret</w:t>
                      </w:r>
                      <w:r w:rsidR="0046106F">
                        <w:rPr>
                          <w:noProof/>
                          <w:webHidden/>
                        </w:rPr>
                        <w:tab/>
                      </w:r>
                      <w:r w:rsidR="0046106F">
                        <w:rPr>
                          <w:noProof/>
                          <w:webHidden/>
                        </w:rPr>
                        <w:fldChar w:fldCharType="begin"/>
                      </w:r>
                      <w:r w:rsidR="0046106F">
                        <w:rPr>
                          <w:noProof/>
                          <w:webHidden/>
                        </w:rPr>
                        <w:instrText xml:space="preserve"> PAGEREF _Toc161925047 \h </w:instrText>
                      </w:r>
                      <w:r w:rsidR="0046106F">
                        <w:rPr>
                          <w:noProof/>
                          <w:webHidden/>
                        </w:rPr>
                      </w:r>
                      <w:r w:rsidR="0046106F">
                        <w:rPr>
                          <w:noProof/>
                          <w:webHidden/>
                        </w:rPr>
                        <w:fldChar w:fldCharType="separate"/>
                      </w:r>
                      <w:r w:rsidR="00294EFA">
                        <w:rPr>
                          <w:noProof/>
                          <w:webHidden/>
                        </w:rPr>
                        <w:t>5</w:t>
                      </w:r>
                      <w:r w:rsidR="0046106F">
                        <w:rPr>
                          <w:noProof/>
                          <w:webHidden/>
                        </w:rPr>
                        <w:fldChar w:fldCharType="end"/>
                      </w:r>
                    </w:hyperlink>
                  </w:p>
                  <w:p w14:paraId="1CFE2F9C" w14:textId="3860695E" w:rsidR="0046106F" w:rsidRDefault="00000000">
                    <w:pPr>
                      <w:pStyle w:val="INNH2"/>
                      <w:tabs>
                        <w:tab w:val="right" w:leader="dot" w:pos="9016"/>
                      </w:tabs>
                      <w:rPr>
                        <w:rFonts w:eastAsiaTheme="minorEastAsia" w:cstheme="minorBidi"/>
                        <w:b/>
                        <w:bCs/>
                        <w:noProof/>
                        <w:color w:val="auto"/>
                        <w:kern w:val="2"/>
                        <w:sz w:val="24"/>
                        <w:szCs w:val="24"/>
                        <w:lang w:eastAsia="nb-NO"/>
                        <w14:ligatures w14:val="standardContextual"/>
                      </w:rPr>
                    </w:pPr>
                    <w:hyperlink w:anchor="_Toc161925048" w:history="1">
                      <w:r w:rsidR="0046106F" w:rsidRPr="00D54D95">
                        <w:rPr>
                          <w:rStyle w:val="Hyperkobling"/>
                          <w:noProof/>
                        </w:rPr>
                        <w:t>Nei til EU</w:t>
                      </w:r>
                      <w:r w:rsidR="0046106F">
                        <w:rPr>
                          <w:noProof/>
                          <w:webHidden/>
                        </w:rPr>
                        <w:tab/>
                      </w:r>
                      <w:r w:rsidR="0046106F">
                        <w:rPr>
                          <w:noProof/>
                          <w:webHidden/>
                        </w:rPr>
                        <w:fldChar w:fldCharType="begin"/>
                      </w:r>
                      <w:r w:rsidR="0046106F">
                        <w:rPr>
                          <w:noProof/>
                          <w:webHidden/>
                        </w:rPr>
                        <w:instrText xml:space="preserve"> PAGEREF _Toc161925048 \h </w:instrText>
                      </w:r>
                      <w:r w:rsidR="0046106F">
                        <w:rPr>
                          <w:noProof/>
                          <w:webHidden/>
                        </w:rPr>
                      </w:r>
                      <w:r w:rsidR="0046106F">
                        <w:rPr>
                          <w:noProof/>
                          <w:webHidden/>
                        </w:rPr>
                        <w:fldChar w:fldCharType="separate"/>
                      </w:r>
                      <w:r w:rsidR="00294EFA">
                        <w:rPr>
                          <w:noProof/>
                          <w:webHidden/>
                        </w:rPr>
                        <w:t>5</w:t>
                      </w:r>
                      <w:r w:rsidR="0046106F">
                        <w:rPr>
                          <w:noProof/>
                          <w:webHidden/>
                        </w:rPr>
                        <w:fldChar w:fldCharType="end"/>
                      </w:r>
                    </w:hyperlink>
                  </w:p>
                  <w:p w14:paraId="5E752B44" w14:textId="3C2B79E4" w:rsidR="0046106F" w:rsidRDefault="00000000">
                    <w:pPr>
                      <w:pStyle w:val="INNH2"/>
                      <w:tabs>
                        <w:tab w:val="right" w:leader="dot" w:pos="9016"/>
                      </w:tabs>
                      <w:rPr>
                        <w:rFonts w:eastAsiaTheme="minorEastAsia" w:cstheme="minorBidi"/>
                        <w:b/>
                        <w:bCs/>
                        <w:noProof/>
                        <w:color w:val="auto"/>
                        <w:kern w:val="2"/>
                        <w:sz w:val="24"/>
                        <w:szCs w:val="24"/>
                        <w:lang w:eastAsia="nb-NO"/>
                        <w14:ligatures w14:val="standardContextual"/>
                      </w:rPr>
                    </w:pPr>
                    <w:hyperlink w:anchor="_Toc161925049" w:history="1">
                      <w:r w:rsidR="0046106F" w:rsidRPr="00D54D95">
                        <w:rPr>
                          <w:rStyle w:val="Hyperkobling"/>
                          <w:noProof/>
                        </w:rPr>
                        <w:t>Aktivitet i arbeidsåret</w:t>
                      </w:r>
                      <w:r w:rsidR="0046106F">
                        <w:rPr>
                          <w:noProof/>
                          <w:webHidden/>
                        </w:rPr>
                        <w:tab/>
                      </w:r>
                      <w:r w:rsidR="0046106F">
                        <w:rPr>
                          <w:noProof/>
                          <w:webHidden/>
                        </w:rPr>
                        <w:fldChar w:fldCharType="begin"/>
                      </w:r>
                      <w:r w:rsidR="0046106F">
                        <w:rPr>
                          <w:noProof/>
                          <w:webHidden/>
                        </w:rPr>
                        <w:instrText xml:space="preserve"> PAGEREF _Toc161925049 \h </w:instrText>
                      </w:r>
                      <w:r w:rsidR="0046106F">
                        <w:rPr>
                          <w:noProof/>
                          <w:webHidden/>
                        </w:rPr>
                      </w:r>
                      <w:r w:rsidR="0046106F">
                        <w:rPr>
                          <w:noProof/>
                          <w:webHidden/>
                        </w:rPr>
                        <w:fldChar w:fldCharType="separate"/>
                      </w:r>
                      <w:r w:rsidR="00294EFA">
                        <w:rPr>
                          <w:noProof/>
                          <w:webHidden/>
                        </w:rPr>
                        <w:t>6</w:t>
                      </w:r>
                      <w:r w:rsidR="0046106F">
                        <w:rPr>
                          <w:noProof/>
                          <w:webHidden/>
                        </w:rPr>
                        <w:fldChar w:fldCharType="end"/>
                      </w:r>
                    </w:hyperlink>
                  </w:p>
                  <w:p w14:paraId="5009C75D" w14:textId="14CB1577" w:rsidR="0046106F" w:rsidRDefault="00000000">
                    <w:pPr>
                      <w:pStyle w:val="INNH2"/>
                      <w:tabs>
                        <w:tab w:val="right" w:leader="dot" w:pos="9016"/>
                      </w:tabs>
                      <w:rPr>
                        <w:rFonts w:eastAsiaTheme="minorEastAsia" w:cstheme="minorBidi"/>
                        <w:b/>
                        <w:bCs/>
                        <w:noProof/>
                        <w:color w:val="auto"/>
                        <w:kern w:val="2"/>
                        <w:sz w:val="24"/>
                        <w:szCs w:val="24"/>
                        <w:lang w:eastAsia="nb-NO"/>
                        <w14:ligatures w14:val="standardContextual"/>
                      </w:rPr>
                    </w:pPr>
                    <w:hyperlink w:anchor="_Toc161925050" w:history="1">
                      <w:r w:rsidR="0046106F" w:rsidRPr="00D54D95">
                        <w:rPr>
                          <w:rStyle w:val="Hyperkobling"/>
                          <w:noProof/>
                        </w:rPr>
                        <w:t>Ungdom mot EU i media</w:t>
                      </w:r>
                      <w:r w:rsidR="0046106F">
                        <w:rPr>
                          <w:noProof/>
                          <w:webHidden/>
                        </w:rPr>
                        <w:tab/>
                      </w:r>
                      <w:r w:rsidR="0046106F">
                        <w:rPr>
                          <w:noProof/>
                          <w:webHidden/>
                        </w:rPr>
                        <w:fldChar w:fldCharType="begin"/>
                      </w:r>
                      <w:r w:rsidR="0046106F">
                        <w:rPr>
                          <w:noProof/>
                          <w:webHidden/>
                        </w:rPr>
                        <w:instrText xml:space="preserve"> PAGEREF _Toc161925050 \h </w:instrText>
                      </w:r>
                      <w:r w:rsidR="0046106F">
                        <w:rPr>
                          <w:noProof/>
                          <w:webHidden/>
                        </w:rPr>
                      </w:r>
                      <w:r w:rsidR="0046106F">
                        <w:rPr>
                          <w:noProof/>
                          <w:webHidden/>
                        </w:rPr>
                        <w:fldChar w:fldCharType="separate"/>
                      </w:r>
                      <w:r w:rsidR="00294EFA">
                        <w:rPr>
                          <w:noProof/>
                          <w:webHidden/>
                        </w:rPr>
                        <w:t>14</w:t>
                      </w:r>
                      <w:r w:rsidR="0046106F">
                        <w:rPr>
                          <w:noProof/>
                          <w:webHidden/>
                        </w:rPr>
                        <w:fldChar w:fldCharType="end"/>
                      </w:r>
                    </w:hyperlink>
                  </w:p>
                  <w:p w14:paraId="16083296" w14:textId="3347B600" w:rsidR="0046106F" w:rsidRDefault="0046106F">
                    <w:r>
                      <w:rPr>
                        <w:b w:val="0"/>
                        <w:bCs w:val="0"/>
                      </w:rPr>
                      <w:fldChar w:fldCharType="end"/>
                    </w:r>
                  </w:p>
                </w:sdtContent>
              </w:sdt>
              <w:p w14:paraId="5D1BCDD1" w14:textId="618CEB71" w:rsidR="0010257E" w:rsidRPr="0046106F" w:rsidRDefault="0010257E" w:rsidP="0046106F">
                <w:pPr>
                  <w:pStyle w:val="Overskriftforinnholdsfortegnelse"/>
                </w:pPr>
              </w:p>
              <w:p w14:paraId="1EA1EF69" w14:textId="77777777" w:rsidR="0010257E" w:rsidRDefault="0010257E" w:rsidP="0010257E">
                <w:pPr>
                  <w:jc w:val="center"/>
                  <w:rPr>
                    <w:rFonts w:cstheme="minorHAnsi"/>
                    <w:sz w:val="48"/>
                    <w:szCs w:val="48"/>
                  </w:rPr>
                </w:pPr>
              </w:p>
              <w:p w14:paraId="19709517" w14:textId="77777777" w:rsidR="0010257E" w:rsidRDefault="0010257E" w:rsidP="0010257E">
                <w:pPr>
                  <w:jc w:val="center"/>
                  <w:rPr>
                    <w:rFonts w:cstheme="minorHAnsi"/>
                    <w:sz w:val="48"/>
                    <w:szCs w:val="48"/>
                  </w:rPr>
                </w:pPr>
              </w:p>
              <w:p w14:paraId="1A32D0EE" w14:textId="77777777" w:rsidR="0010257E" w:rsidRDefault="0010257E" w:rsidP="0010257E">
                <w:pPr>
                  <w:jc w:val="center"/>
                  <w:rPr>
                    <w:rFonts w:cstheme="minorHAnsi"/>
                    <w:sz w:val="48"/>
                    <w:szCs w:val="48"/>
                  </w:rPr>
                </w:pPr>
              </w:p>
              <w:p w14:paraId="70AF4EB7" w14:textId="77777777" w:rsidR="0010257E" w:rsidRDefault="0010257E" w:rsidP="0010257E">
                <w:pPr>
                  <w:jc w:val="center"/>
                  <w:rPr>
                    <w:rFonts w:cstheme="minorHAnsi"/>
                    <w:sz w:val="48"/>
                    <w:szCs w:val="48"/>
                  </w:rPr>
                </w:pPr>
              </w:p>
              <w:p w14:paraId="119CBF60" w14:textId="77777777" w:rsidR="0010257E" w:rsidRDefault="0010257E" w:rsidP="0010257E">
                <w:pPr>
                  <w:jc w:val="center"/>
                  <w:rPr>
                    <w:rFonts w:cstheme="minorHAnsi"/>
                    <w:sz w:val="48"/>
                    <w:szCs w:val="48"/>
                  </w:rPr>
                </w:pPr>
              </w:p>
              <w:p w14:paraId="089A943D" w14:textId="77777777" w:rsidR="0010257E" w:rsidRDefault="0010257E" w:rsidP="0010257E">
                <w:pPr>
                  <w:jc w:val="center"/>
                  <w:rPr>
                    <w:rFonts w:cstheme="minorHAnsi"/>
                    <w:sz w:val="48"/>
                    <w:szCs w:val="48"/>
                  </w:rPr>
                </w:pPr>
              </w:p>
              <w:p w14:paraId="7F0A9214" w14:textId="77777777" w:rsidR="0010257E" w:rsidRDefault="0010257E" w:rsidP="0010257E">
                <w:pPr>
                  <w:jc w:val="center"/>
                  <w:rPr>
                    <w:rFonts w:cstheme="minorHAnsi"/>
                    <w:sz w:val="48"/>
                    <w:szCs w:val="48"/>
                  </w:rPr>
                </w:pPr>
              </w:p>
              <w:p w14:paraId="4A40F961" w14:textId="77777777" w:rsidR="0010257E" w:rsidRDefault="0010257E" w:rsidP="0010257E">
                <w:pPr>
                  <w:jc w:val="center"/>
                  <w:rPr>
                    <w:rFonts w:cstheme="minorHAnsi"/>
                    <w:sz w:val="48"/>
                    <w:szCs w:val="48"/>
                  </w:rPr>
                </w:pPr>
              </w:p>
              <w:p w14:paraId="0FF4EFCC" w14:textId="77777777" w:rsidR="0010257E" w:rsidRDefault="0010257E" w:rsidP="0010257E">
                <w:pPr>
                  <w:jc w:val="center"/>
                  <w:rPr>
                    <w:rFonts w:cstheme="minorHAnsi"/>
                    <w:sz w:val="48"/>
                    <w:szCs w:val="48"/>
                  </w:rPr>
                </w:pPr>
              </w:p>
              <w:p w14:paraId="6ABB7158" w14:textId="77777777" w:rsidR="00073DDB" w:rsidRDefault="00073DDB" w:rsidP="0010257E">
                <w:pPr>
                  <w:rPr>
                    <w:rFonts w:cstheme="minorHAnsi"/>
                    <w:b w:val="0"/>
                    <w:bCs w:val="0"/>
                    <w:sz w:val="48"/>
                    <w:szCs w:val="48"/>
                  </w:rPr>
                </w:pPr>
              </w:p>
              <w:p w14:paraId="3EAE990D" w14:textId="77777777" w:rsidR="00982AC3" w:rsidRDefault="00982AC3" w:rsidP="0010257E">
                <w:pPr>
                  <w:rPr>
                    <w:rFonts w:cstheme="minorHAnsi"/>
                    <w:b w:val="0"/>
                    <w:bCs w:val="0"/>
                    <w:sz w:val="48"/>
                    <w:szCs w:val="48"/>
                  </w:rPr>
                </w:pPr>
              </w:p>
              <w:p w14:paraId="614852B7" w14:textId="77777777" w:rsidR="00747827" w:rsidRDefault="00747827" w:rsidP="0010257E">
                <w:pPr>
                  <w:pStyle w:val="Overskrift2"/>
                  <w:rPr>
                    <w:b w:val="0"/>
                    <w:bCs w:val="0"/>
                  </w:rPr>
                </w:pPr>
                <w:bookmarkStart w:id="0" w:name="_Toc161172585"/>
                <w:bookmarkStart w:id="1" w:name="_Toc161174874"/>
                <w:bookmarkStart w:id="2" w:name="_Toc161925041"/>
              </w:p>
              <w:p w14:paraId="625684A1" w14:textId="4641B1A1" w:rsidR="0010257E" w:rsidRDefault="0010257E" w:rsidP="0010257E">
                <w:pPr>
                  <w:pStyle w:val="Overskrift2"/>
                  <w:rPr>
                    <w:b w:val="0"/>
                    <w:bCs w:val="0"/>
                  </w:rPr>
                </w:pPr>
                <w:r>
                  <w:lastRenderedPageBreak/>
                  <w:t>Innledning</w:t>
                </w:r>
                <w:bookmarkEnd w:id="0"/>
                <w:bookmarkEnd w:id="1"/>
                <w:bookmarkEnd w:id="2"/>
                <w:r>
                  <w:t xml:space="preserve"> </w:t>
                </w:r>
              </w:p>
              <w:p w14:paraId="35B36D18" w14:textId="78EF2A76" w:rsidR="0010257E" w:rsidRPr="00073DDB" w:rsidRDefault="0010257E" w:rsidP="0010257E">
                <w:pPr>
                  <w:rPr>
                    <w:b w:val="0"/>
                    <w:bCs w:val="0"/>
                    <w:sz w:val="24"/>
                    <w:szCs w:val="24"/>
                  </w:rPr>
                </w:pPr>
                <w:r w:rsidRPr="00073DDB">
                  <w:rPr>
                    <w:b w:val="0"/>
                    <w:bCs w:val="0"/>
                    <w:sz w:val="24"/>
                    <w:szCs w:val="24"/>
                  </w:rPr>
                  <w:t>Ungdom mot EU har hatt et godt og produktivt arbeidsår i perioden fra 2023-2024</w:t>
                </w:r>
                <w:r w:rsidR="009E736C" w:rsidRPr="00073DDB">
                  <w:rPr>
                    <w:b w:val="0"/>
                    <w:bCs w:val="0"/>
                    <w:sz w:val="24"/>
                    <w:szCs w:val="24"/>
                  </w:rPr>
                  <w:t>, det har vært mye nytt å sette seg inn i og en del arbeid som har måttet bli tatt tak i av kontoret og sentralstyret for å snu trenden de siste årene med medlemsnedgang. Ungdom mot EU har vervet ca. 180 nye medlemmer i 2023, majoriteten av disse er under 26 år. Vi må tilbake til 2019 for å se slike gode tall over nye medlemmer til organisasjonen, så 2023 har vært et spesielt godt</w:t>
                </w:r>
                <w:r w:rsidR="00512A2F" w:rsidRPr="00073DDB">
                  <w:rPr>
                    <w:b w:val="0"/>
                    <w:bCs w:val="0"/>
                    <w:sz w:val="24"/>
                    <w:szCs w:val="24"/>
                  </w:rPr>
                  <w:t xml:space="preserve"> år. Antallet nye lokal- og fylkeslag har økt betraktelig og UMEU har fått mange nye tillitsvalgte, noe som har bidratt til å styrke organisasjonen. Vi har i tillegg vært mye mer aktive på sosiale medier og i det offentlige ordskiftet, noe som har gitt oss god synlighet og mye mer oppmerksomhet enn tidligere.</w:t>
                </w:r>
              </w:p>
            </w:tc>
          </w:tr>
          <w:tr w:rsidR="000F1DCE" w14:paraId="0E704E98" w14:textId="77777777" w:rsidTr="000F1DCE">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7A8229FE" w14:textId="77777777" w:rsidR="00512A2F" w:rsidRDefault="00512A2F" w:rsidP="00512A2F">
                <w:pPr>
                  <w:pStyle w:val="Overskrift2"/>
                  <w:rPr>
                    <w:b w:val="0"/>
                    <w:bCs w:val="0"/>
                  </w:rPr>
                </w:pPr>
                <w:bookmarkStart w:id="3" w:name="_Toc161172586"/>
                <w:bookmarkStart w:id="4" w:name="_Toc161174875"/>
                <w:bookmarkStart w:id="5" w:name="_Toc161925042"/>
                <w:r>
                  <w:lastRenderedPageBreak/>
                  <w:t>Politisk arbeid</w:t>
                </w:r>
                <w:bookmarkEnd w:id="3"/>
                <w:bookmarkEnd w:id="4"/>
                <w:bookmarkEnd w:id="5"/>
                <w:r>
                  <w:t xml:space="preserve"> </w:t>
                </w:r>
              </w:p>
              <w:p w14:paraId="2F7A02B4" w14:textId="74A271C0" w:rsidR="00512A2F" w:rsidRPr="00073DDB" w:rsidRDefault="00512A2F" w:rsidP="00512A2F">
                <w:pPr>
                  <w:rPr>
                    <w:sz w:val="24"/>
                    <w:szCs w:val="24"/>
                  </w:rPr>
                </w:pPr>
                <w:r w:rsidRPr="00073DDB">
                  <w:rPr>
                    <w:b w:val="0"/>
                    <w:bCs w:val="0"/>
                    <w:sz w:val="24"/>
                    <w:szCs w:val="24"/>
                  </w:rPr>
                  <w:t>Vi har igjennom dette arbeidsåret jobbet mye med å knytte tettere samarbeid med flere av ungdomspartiene på nei-siden, slik som Senterungdommen</w:t>
                </w:r>
                <w:r w:rsidR="008A4D28" w:rsidRPr="00073DDB">
                  <w:rPr>
                    <w:b w:val="0"/>
                    <w:bCs w:val="0"/>
                    <w:sz w:val="24"/>
                    <w:szCs w:val="24"/>
                  </w:rPr>
                  <w:t xml:space="preserve"> (SUL)</w:t>
                </w:r>
                <w:r w:rsidRPr="00073DDB">
                  <w:rPr>
                    <w:b w:val="0"/>
                    <w:bCs w:val="0"/>
                    <w:sz w:val="24"/>
                    <w:szCs w:val="24"/>
                  </w:rPr>
                  <w:t>, Fremskrittspartiets ungdom</w:t>
                </w:r>
                <w:r w:rsidR="008A4D28" w:rsidRPr="00073DDB">
                  <w:rPr>
                    <w:b w:val="0"/>
                    <w:bCs w:val="0"/>
                    <w:sz w:val="24"/>
                    <w:szCs w:val="24"/>
                  </w:rPr>
                  <w:t xml:space="preserve"> (FpU)</w:t>
                </w:r>
                <w:r w:rsidRPr="00073DDB">
                  <w:rPr>
                    <w:b w:val="0"/>
                    <w:bCs w:val="0"/>
                    <w:sz w:val="24"/>
                    <w:szCs w:val="24"/>
                  </w:rPr>
                  <w:t>, AUF og Rød Ungdom</w:t>
                </w:r>
                <w:r w:rsidR="008A4D28" w:rsidRPr="00073DDB">
                  <w:rPr>
                    <w:b w:val="0"/>
                    <w:bCs w:val="0"/>
                    <w:sz w:val="24"/>
                    <w:szCs w:val="24"/>
                  </w:rPr>
                  <w:t xml:space="preserve"> (RU)</w:t>
                </w:r>
                <w:r w:rsidRPr="00073DDB">
                  <w:rPr>
                    <w:b w:val="0"/>
                    <w:bCs w:val="0"/>
                    <w:sz w:val="24"/>
                    <w:szCs w:val="24"/>
                  </w:rPr>
                  <w:t>. I tillegg til dette har vi jobbet med å bygge videre på samarbeidet våres med Norges bygdeungdomslag</w:t>
                </w:r>
                <w:r w:rsidR="008A4D28" w:rsidRPr="00073DDB">
                  <w:rPr>
                    <w:b w:val="0"/>
                    <w:bCs w:val="0"/>
                    <w:sz w:val="24"/>
                    <w:szCs w:val="24"/>
                  </w:rPr>
                  <w:t xml:space="preserve"> (NBU)</w:t>
                </w:r>
                <w:r w:rsidRPr="00073DDB">
                  <w:rPr>
                    <w:b w:val="0"/>
                    <w:bCs w:val="0"/>
                    <w:sz w:val="24"/>
                    <w:szCs w:val="24"/>
                  </w:rPr>
                  <w:t>. Dette har vi gjort ved å delta på flere av disse organisasjonenes landsmøter for å blant annet holde hilsningstaler og ha stands på sommerleirer. Vi har holdt foredrag for enkelte av de og deltatt på mer eller mindre alle debatter vi har blitt inviterte til</w:t>
                </w:r>
                <w:r w:rsidR="00163E9D" w:rsidRPr="00073DDB">
                  <w:rPr>
                    <w:b w:val="0"/>
                    <w:bCs w:val="0"/>
                    <w:sz w:val="24"/>
                    <w:szCs w:val="24"/>
                  </w:rPr>
                  <w:t xml:space="preserve">, stort sett har det vært i regi av FpU. Vi har vært flinke på å få ut leserinnlegg og tilsvar på saker i media når det har vært relevant også har vi fått flere invitasjoner til dagsnytt 18 for å debattere enkelte av sakene vi har vært ute med, mye med bakgrunn i at vi har vært flinke på å tipse redaksjonen om dette. </w:t>
                </w:r>
              </w:p>
              <w:p w14:paraId="38A9732D" w14:textId="77777777" w:rsidR="00163E9D" w:rsidRDefault="00163E9D" w:rsidP="00512A2F">
                <w:pPr>
                  <w:rPr>
                    <w:b w:val="0"/>
                    <w:bCs w:val="0"/>
                    <w:sz w:val="28"/>
                    <w:szCs w:val="28"/>
                  </w:rPr>
                </w:pPr>
              </w:p>
              <w:p w14:paraId="3EB17ABB" w14:textId="40AA5302" w:rsidR="00163E9D" w:rsidRDefault="00163E9D" w:rsidP="00163E9D">
                <w:pPr>
                  <w:pStyle w:val="Overskrift2"/>
                  <w:rPr>
                    <w:b w:val="0"/>
                    <w:bCs w:val="0"/>
                  </w:rPr>
                </w:pPr>
                <w:bookmarkStart w:id="6" w:name="_Toc161172587"/>
                <w:bookmarkStart w:id="7" w:name="_Toc161174876"/>
                <w:bookmarkStart w:id="8" w:name="_Toc161925043"/>
                <w:r>
                  <w:t>Politisk hovedprioritering</w:t>
                </w:r>
                <w:bookmarkEnd w:id="6"/>
                <w:bookmarkEnd w:id="7"/>
                <w:bookmarkEnd w:id="8"/>
              </w:p>
              <w:p w14:paraId="52F197F8" w14:textId="4687ABE2" w:rsidR="00163E9D" w:rsidRPr="00073DDB" w:rsidRDefault="00163E9D" w:rsidP="00163E9D">
                <w:pPr>
                  <w:rPr>
                    <w:sz w:val="24"/>
                    <w:szCs w:val="24"/>
                  </w:rPr>
                </w:pPr>
                <w:r w:rsidRPr="00073DDB">
                  <w:rPr>
                    <w:b w:val="0"/>
                    <w:bCs w:val="0"/>
                    <w:sz w:val="24"/>
                    <w:szCs w:val="24"/>
                  </w:rPr>
                  <w:t xml:space="preserve">I dette arbeidsåret, så har vi valgt å </w:t>
                </w:r>
                <w:r w:rsidR="007375B0" w:rsidRPr="00073DDB">
                  <w:rPr>
                    <w:b w:val="0"/>
                    <w:bCs w:val="0"/>
                    <w:sz w:val="24"/>
                    <w:szCs w:val="24"/>
                  </w:rPr>
                  <w:t>sette</w:t>
                </w:r>
                <w:r w:rsidRPr="00073DDB">
                  <w:rPr>
                    <w:b w:val="0"/>
                    <w:bCs w:val="0"/>
                    <w:sz w:val="24"/>
                    <w:szCs w:val="24"/>
                  </w:rPr>
                  <w:t xml:space="preserve"> </w:t>
                </w:r>
                <w:r w:rsidR="007375B0" w:rsidRPr="00073DDB">
                  <w:rPr>
                    <w:b w:val="0"/>
                    <w:bCs w:val="0"/>
                    <w:sz w:val="24"/>
                    <w:szCs w:val="24"/>
                  </w:rPr>
                  <w:t>søkelyset</w:t>
                </w:r>
                <w:r w:rsidRPr="00073DDB">
                  <w:rPr>
                    <w:b w:val="0"/>
                    <w:bCs w:val="0"/>
                    <w:sz w:val="24"/>
                    <w:szCs w:val="24"/>
                  </w:rPr>
                  <w:t xml:space="preserve"> på strøm, fiskeri, forsvar, demokrati og unødvendig detaljstyring fra EU. </w:t>
                </w:r>
              </w:p>
              <w:p w14:paraId="1AB9C1AC" w14:textId="17500796" w:rsidR="00163E9D" w:rsidRPr="00073DDB" w:rsidRDefault="00163E9D" w:rsidP="00163E9D">
                <w:pPr>
                  <w:rPr>
                    <w:sz w:val="24"/>
                    <w:szCs w:val="24"/>
                  </w:rPr>
                </w:pPr>
                <w:r w:rsidRPr="00073DDB">
                  <w:rPr>
                    <w:b w:val="0"/>
                    <w:bCs w:val="0"/>
                    <w:sz w:val="24"/>
                    <w:szCs w:val="24"/>
                  </w:rPr>
                  <w:t xml:space="preserve">Vi har skrevet flere leser- og debattinnlegg på disse områdene og oppfordret tillitsvalgte i Ungdom mot EU til å gjøre det samme, noe som har ført til en rekke medieoppslag og at vi har blitt lagt godt merke til i det offentlige ordskiftet. </w:t>
                </w:r>
              </w:p>
              <w:p w14:paraId="3B66D365" w14:textId="406E754B" w:rsidR="00163E9D" w:rsidRPr="00073DDB" w:rsidRDefault="00163E9D" w:rsidP="00163E9D">
                <w:pPr>
                  <w:rPr>
                    <w:sz w:val="24"/>
                    <w:szCs w:val="24"/>
                  </w:rPr>
                </w:pPr>
                <w:r w:rsidRPr="00073DDB">
                  <w:rPr>
                    <w:b w:val="0"/>
                    <w:bCs w:val="0"/>
                    <w:sz w:val="24"/>
                    <w:szCs w:val="24"/>
                  </w:rPr>
                  <w:t>Vi har tatt o</w:t>
                </w:r>
                <w:r w:rsidR="007375B0" w:rsidRPr="00073DDB">
                  <w:rPr>
                    <w:b w:val="0"/>
                    <w:bCs w:val="0"/>
                    <w:sz w:val="24"/>
                    <w:szCs w:val="24"/>
                  </w:rPr>
                  <w:t>pp dette på foredrag, hatt interne skoleringer om det og brukt det vi har lært i debatter om norsk EU-medlemskap. Mange har hatt en stor frustrasjon når det kommer til unødvendig detaljstyring fra den europeiske unionen, noe vi har bidratt til ved å lage medieoppslag om det og følge med på ulike lovforslag som har kommet fra EU om dette.</w:t>
                </w:r>
              </w:p>
              <w:p w14:paraId="0AE14D79" w14:textId="69F1077B" w:rsidR="007375B0" w:rsidRPr="00073DDB" w:rsidRDefault="007375B0" w:rsidP="00163E9D">
                <w:pPr>
                  <w:rPr>
                    <w:sz w:val="24"/>
                    <w:szCs w:val="24"/>
                  </w:rPr>
                </w:pPr>
                <w:r w:rsidRPr="00073DDB">
                  <w:rPr>
                    <w:b w:val="0"/>
                    <w:bCs w:val="0"/>
                    <w:sz w:val="24"/>
                    <w:szCs w:val="24"/>
                  </w:rPr>
                  <w:t xml:space="preserve">Det er verdt å nevne at det har gjennom arbeidsåret blitt lagt vekt på å prioritere de arrangementene vi har mottatt invitasjoner på og vi har mer eller mindre stilt opp på det aller meste. Vi har fått </w:t>
                </w:r>
                <w:r w:rsidR="008A4D28" w:rsidRPr="00073DDB">
                  <w:rPr>
                    <w:b w:val="0"/>
                    <w:bCs w:val="0"/>
                    <w:sz w:val="24"/>
                    <w:szCs w:val="24"/>
                  </w:rPr>
                  <w:t xml:space="preserve">mest invitasjoner fra FpU og Senterungdommen sine lag, men også et par fra AUF som vi har stilt opp på. Utenom dette har vi besøkt en del av våre egne ny oppstartede lag og en del lag hos Nei til EU. </w:t>
                </w:r>
              </w:p>
              <w:p w14:paraId="79574B22" w14:textId="20D0CB56" w:rsidR="008A4D28" w:rsidRDefault="008A4D28" w:rsidP="00163E9D">
                <w:pPr>
                  <w:rPr>
                    <w:sz w:val="28"/>
                    <w:szCs w:val="28"/>
                  </w:rPr>
                </w:pPr>
              </w:p>
              <w:p w14:paraId="2A887E8C" w14:textId="77777777" w:rsidR="00FB2032" w:rsidRDefault="00FB2032" w:rsidP="008A4D28">
                <w:pPr>
                  <w:pStyle w:val="Overskrift2"/>
                  <w:rPr>
                    <w:b w:val="0"/>
                    <w:bCs w:val="0"/>
                  </w:rPr>
                </w:pPr>
                <w:bookmarkStart w:id="9" w:name="_Toc161172588"/>
                <w:bookmarkStart w:id="10" w:name="_Toc161174877"/>
                <w:bookmarkStart w:id="11" w:name="_Toc161925044"/>
              </w:p>
              <w:p w14:paraId="227CF7DE" w14:textId="5D58963D" w:rsidR="008A4D28" w:rsidRDefault="008A4D28" w:rsidP="008A4D28">
                <w:pPr>
                  <w:pStyle w:val="Overskrift2"/>
                  <w:rPr>
                    <w:b w:val="0"/>
                    <w:bCs w:val="0"/>
                  </w:rPr>
                </w:pPr>
                <w:r>
                  <w:lastRenderedPageBreak/>
                  <w:t>Organisatorisk arbeid</w:t>
                </w:r>
                <w:bookmarkEnd w:id="9"/>
                <w:bookmarkEnd w:id="10"/>
                <w:bookmarkEnd w:id="11"/>
              </w:p>
              <w:p w14:paraId="38642653" w14:textId="7D68B802" w:rsidR="008A4D28" w:rsidRPr="00073DDB" w:rsidRDefault="008A4D28" w:rsidP="008A4D28">
                <w:pPr>
                  <w:rPr>
                    <w:sz w:val="24"/>
                    <w:szCs w:val="24"/>
                  </w:rPr>
                </w:pPr>
                <w:r w:rsidRPr="00073DDB">
                  <w:rPr>
                    <w:b w:val="0"/>
                    <w:bCs w:val="0"/>
                    <w:sz w:val="24"/>
                    <w:szCs w:val="24"/>
                  </w:rPr>
                  <w:t xml:space="preserve">I dette arbeidsåret har en av de viktigste oppgavene til organisasjonen vært å verve nye medlemmer, slik at vi danner grunnlaget for å starte opp nye lokal- og fylkeslag. Det har blitt lagt størst fokus på å verve nye medlemmer som allerede er engasjerte i ulike ungdomspartier på nei-siden, siden de ofte har politisk og organisatorisk erfaring. Dette er noe som gjør at det blir enklere å få de til å engasjere seg i vår organisasjon, uten at vi må bruke mye tid og ressurser på opplæring. Det har i tillegg vært viktig for oss å prøve å verve nye medlemmer fra for eksempel Norges Bygdeungdomslag, ved å sette søkelys på hvor dårlig et EU-medlemskap ville ha vært for norsk landbruk. </w:t>
                </w:r>
              </w:p>
              <w:p w14:paraId="40DB3B54" w14:textId="77777777" w:rsidR="00163E9D" w:rsidRPr="00073DDB" w:rsidRDefault="00B574E3" w:rsidP="00512A2F">
                <w:pPr>
                  <w:rPr>
                    <w:sz w:val="24"/>
                    <w:szCs w:val="24"/>
                  </w:rPr>
                </w:pPr>
                <w:r w:rsidRPr="00073DDB">
                  <w:rPr>
                    <w:b w:val="0"/>
                    <w:bCs w:val="0"/>
                    <w:sz w:val="24"/>
                    <w:szCs w:val="24"/>
                  </w:rPr>
                  <w:t xml:space="preserve">Vi har forsøkt å verve medlemmer på de fleste arrangementene vi har vært på og alle de tillitsvalgte har blitt oppfordret til å bidra i dette arbeidet, noe som har resultert i en sterk vekst i nye medlemmer i år. </w:t>
                </w:r>
              </w:p>
              <w:p w14:paraId="682CFCFC" w14:textId="77777777" w:rsidR="00B574E3" w:rsidRPr="00731304" w:rsidRDefault="00B574E3" w:rsidP="00512A2F">
                <w:pPr>
                  <w:rPr>
                    <w:sz w:val="24"/>
                    <w:szCs w:val="24"/>
                  </w:rPr>
                </w:pPr>
                <w:r w:rsidRPr="00731304">
                  <w:rPr>
                    <w:sz w:val="24"/>
                    <w:szCs w:val="24"/>
                  </w:rPr>
                  <w:t>Det har blitt jobbet med å starte opp nye lokal- og fylkeslag, noe som har resultert i at vi har fått startet opp følgende lag i dette arbeidsåret:</w:t>
                </w:r>
              </w:p>
              <w:p w14:paraId="732CC845" w14:textId="77777777" w:rsidR="00B574E3" w:rsidRPr="00073DDB" w:rsidRDefault="00B574E3" w:rsidP="00B574E3">
                <w:pPr>
                  <w:pStyle w:val="Listeavsnitt"/>
                  <w:numPr>
                    <w:ilvl w:val="0"/>
                    <w:numId w:val="16"/>
                  </w:numPr>
                  <w:rPr>
                    <w:sz w:val="24"/>
                    <w:szCs w:val="24"/>
                  </w:rPr>
                </w:pPr>
                <w:r w:rsidRPr="00073DDB">
                  <w:rPr>
                    <w:b w:val="0"/>
                    <w:bCs w:val="0"/>
                    <w:sz w:val="24"/>
                    <w:szCs w:val="24"/>
                  </w:rPr>
                  <w:t xml:space="preserve">Rogaland Ungdom mot EU </w:t>
                </w:r>
              </w:p>
              <w:p w14:paraId="7D7C039B" w14:textId="77777777" w:rsidR="00B574E3" w:rsidRPr="00073DDB" w:rsidRDefault="00B574E3" w:rsidP="00B574E3">
                <w:pPr>
                  <w:pStyle w:val="Listeavsnitt"/>
                  <w:numPr>
                    <w:ilvl w:val="0"/>
                    <w:numId w:val="16"/>
                  </w:numPr>
                  <w:rPr>
                    <w:sz w:val="24"/>
                    <w:szCs w:val="24"/>
                  </w:rPr>
                </w:pPr>
                <w:r w:rsidRPr="00073DDB">
                  <w:rPr>
                    <w:b w:val="0"/>
                    <w:bCs w:val="0"/>
                    <w:sz w:val="24"/>
                    <w:szCs w:val="24"/>
                  </w:rPr>
                  <w:t xml:space="preserve">Agder Ungdom mot EU </w:t>
                </w:r>
              </w:p>
              <w:p w14:paraId="7C702237" w14:textId="77777777" w:rsidR="00B574E3" w:rsidRPr="00073DDB" w:rsidRDefault="00B574E3" w:rsidP="00B574E3">
                <w:pPr>
                  <w:pStyle w:val="Listeavsnitt"/>
                  <w:numPr>
                    <w:ilvl w:val="0"/>
                    <w:numId w:val="16"/>
                  </w:numPr>
                  <w:rPr>
                    <w:sz w:val="24"/>
                    <w:szCs w:val="24"/>
                  </w:rPr>
                </w:pPr>
                <w:r w:rsidRPr="00073DDB">
                  <w:rPr>
                    <w:b w:val="0"/>
                    <w:bCs w:val="0"/>
                    <w:sz w:val="24"/>
                    <w:szCs w:val="24"/>
                  </w:rPr>
                  <w:t>Midt-Troms Ungdom mot EU</w:t>
                </w:r>
              </w:p>
              <w:p w14:paraId="2B16EF65" w14:textId="77777777" w:rsidR="00B574E3" w:rsidRPr="00073DDB" w:rsidRDefault="00B574E3" w:rsidP="00B574E3">
                <w:pPr>
                  <w:pStyle w:val="Listeavsnitt"/>
                  <w:numPr>
                    <w:ilvl w:val="0"/>
                    <w:numId w:val="16"/>
                  </w:numPr>
                  <w:rPr>
                    <w:sz w:val="24"/>
                    <w:szCs w:val="24"/>
                  </w:rPr>
                </w:pPr>
                <w:r w:rsidRPr="00073DDB">
                  <w:rPr>
                    <w:b w:val="0"/>
                    <w:bCs w:val="0"/>
                    <w:sz w:val="24"/>
                    <w:szCs w:val="24"/>
                  </w:rPr>
                  <w:t xml:space="preserve">Trøndelag Ungdom mot EU </w:t>
                </w:r>
              </w:p>
              <w:p w14:paraId="66120B0E" w14:textId="77777777" w:rsidR="00B574E3" w:rsidRPr="00073DDB" w:rsidRDefault="00B574E3" w:rsidP="00B574E3">
                <w:pPr>
                  <w:pStyle w:val="Listeavsnitt"/>
                  <w:numPr>
                    <w:ilvl w:val="0"/>
                    <w:numId w:val="16"/>
                  </w:numPr>
                  <w:rPr>
                    <w:sz w:val="24"/>
                    <w:szCs w:val="24"/>
                  </w:rPr>
                </w:pPr>
                <w:r w:rsidRPr="00073DDB">
                  <w:rPr>
                    <w:b w:val="0"/>
                    <w:bCs w:val="0"/>
                    <w:sz w:val="24"/>
                    <w:szCs w:val="24"/>
                  </w:rPr>
                  <w:t xml:space="preserve">Innlandet Ungdom mot EU </w:t>
                </w:r>
              </w:p>
              <w:p w14:paraId="1085A8AB" w14:textId="77777777" w:rsidR="00B574E3" w:rsidRPr="00073DDB" w:rsidRDefault="00B574E3" w:rsidP="00B574E3">
                <w:pPr>
                  <w:pStyle w:val="Listeavsnitt"/>
                  <w:numPr>
                    <w:ilvl w:val="0"/>
                    <w:numId w:val="16"/>
                  </w:numPr>
                  <w:rPr>
                    <w:sz w:val="24"/>
                    <w:szCs w:val="24"/>
                  </w:rPr>
                </w:pPr>
                <w:r w:rsidRPr="00073DDB">
                  <w:rPr>
                    <w:b w:val="0"/>
                    <w:bCs w:val="0"/>
                    <w:sz w:val="24"/>
                    <w:szCs w:val="24"/>
                  </w:rPr>
                  <w:t xml:space="preserve">Kristiansand Ungdom mot EU </w:t>
                </w:r>
              </w:p>
              <w:p w14:paraId="306CA12B" w14:textId="77777777" w:rsidR="00B574E3" w:rsidRPr="00073DDB" w:rsidRDefault="00B574E3" w:rsidP="00B574E3">
                <w:pPr>
                  <w:pStyle w:val="Listeavsnitt"/>
                  <w:numPr>
                    <w:ilvl w:val="0"/>
                    <w:numId w:val="16"/>
                  </w:numPr>
                  <w:rPr>
                    <w:sz w:val="24"/>
                    <w:szCs w:val="24"/>
                  </w:rPr>
                </w:pPr>
                <w:r w:rsidRPr="00073DDB">
                  <w:rPr>
                    <w:b w:val="0"/>
                    <w:bCs w:val="0"/>
                    <w:sz w:val="24"/>
                    <w:szCs w:val="24"/>
                  </w:rPr>
                  <w:t xml:space="preserve">Nedre Glomma Ungdom mot EU </w:t>
                </w:r>
              </w:p>
              <w:p w14:paraId="270F282E" w14:textId="566314DC" w:rsidR="00B574E3" w:rsidRPr="00073DDB" w:rsidRDefault="00B574E3" w:rsidP="00B574E3">
                <w:pPr>
                  <w:pStyle w:val="Listeavsnitt"/>
                  <w:numPr>
                    <w:ilvl w:val="0"/>
                    <w:numId w:val="16"/>
                  </w:numPr>
                  <w:rPr>
                    <w:sz w:val="24"/>
                    <w:szCs w:val="24"/>
                  </w:rPr>
                </w:pPr>
                <w:r w:rsidRPr="00073DDB">
                  <w:rPr>
                    <w:b w:val="0"/>
                    <w:bCs w:val="0"/>
                    <w:sz w:val="24"/>
                    <w:szCs w:val="24"/>
                  </w:rPr>
                  <w:t>Oslo Ungdom mot EU (Inaktivt lag i flere år, nå fått nytt styre)</w:t>
                </w:r>
              </w:p>
              <w:p w14:paraId="2844ACA8" w14:textId="77777777" w:rsidR="00B574E3" w:rsidRPr="00073DDB" w:rsidRDefault="00B574E3" w:rsidP="00B574E3">
                <w:pPr>
                  <w:rPr>
                    <w:sz w:val="24"/>
                    <w:szCs w:val="24"/>
                  </w:rPr>
                </w:pPr>
                <w:r w:rsidRPr="00073DDB">
                  <w:rPr>
                    <w:b w:val="0"/>
                    <w:bCs w:val="0"/>
                    <w:sz w:val="24"/>
                    <w:szCs w:val="24"/>
                  </w:rPr>
                  <w:t>Lederen for Ungdom mot EU eller et sentralstyremedlem har besøkt mer eller mindre alle lagene en eller annen gang i løpet av arbeidsåret.</w:t>
                </w:r>
              </w:p>
              <w:p w14:paraId="34FEBE85" w14:textId="77777777" w:rsidR="00073DDB" w:rsidRDefault="00073DDB" w:rsidP="00B574E3">
                <w:pPr>
                  <w:rPr>
                    <w:b w:val="0"/>
                    <w:bCs w:val="0"/>
                    <w:sz w:val="28"/>
                    <w:szCs w:val="28"/>
                  </w:rPr>
                </w:pPr>
              </w:p>
              <w:p w14:paraId="037E7F90" w14:textId="2DCBE4B5" w:rsidR="00982AC3" w:rsidRDefault="009B2573" w:rsidP="00AC43A9">
                <w:pPr>
                  <w:pStyle w:val="Overskrift2"/>
                </w:pPr>
                <w:bookmarkStart w:id="12" w:name="_Toc161172589"/>
                <w:bookmarkStart w:id="13" w:name="_Toc161174878"/>
                <w:r>
                  <w:rPr>
                    <w:b w:val="0"/>
                    <w:bCs w:val="0"/>
                    <w:noProof/>
                  </w:rPr>
                  <w:drawing>
                    <wp:inline distT="0" distB="0" distL="0" distR="0" wp14:anchorId="71F03615" wp14:editId="3FD624F9">
                      <wp:extent cx="2362200" cy="2946276"/>
                      <wp:effectExtent l="0" t="0" r="0" b="6985"/>
                      <wp:docPr id="674275696"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2946276"/>
                              </a:xfrm>
                              <a:prstGeom prst="rect">
                                <a:avLst/>
                              </a:prstGeom>
                              <a:noFill/>
                              <a:ln>
                                <a:noFill/>
                              </a:ln>
                            </pic:spPr>
                          </pic:pic>
                        </a:graphicData>
                      </a:graphic>
                    </wp:inline>
                  </w:drawing>
                </w:r>
                <w:r>
                  <w:rPr>
                    <w:b w:val="0"/>
                    <w:bCs w:val="0"/>
                  </w:rPr>
                  <w:t xml:space="preserve"> </w:t>
                </w:r>
              </w:p>
              <w:p w14:paraId="4F0EB3B3" w14:textId="6A5487E8" w:rsidR="0001231F" w:rsidRPr="0001231F" w:rsidRDefault="0001231F" w:rsidP="0001231F">
                <w:pPr>
                  <w:rPr>
                    <w:sz w:val="24"/>
                    <w:szCs w:val="24"/>
                  </w:rPr>
                </w:pPr>
                <w:r>
                  <w:rPr>
                    <w:b w:val="0"/>
                    <w:bCs w:val="0"/>
                    <w:sz w:val="24"/>
                    <w:szCs w:val="24"/>
                  </w:rPr>
                  <w:t xml:space="preserve">Vår kjære </w:t>
                </w:r>
                <w:r w:rsidR="005B0CDE">
                  <w:rPr>
                    <w:b w:val="0"/>
                    <w:bCs w:val="0"/>
                    <w:sz w:val="24"/>
                    <w:szCs w:val="24"/>
                  </w:rPr>
                  <w:t xml:space="preserve">Generalsekretær har i denne perioden tatt solide grep </w:t>
                </w:r>
                <w:r w:rsidR="00AB5D17">
                  <w:rPr>
                    <w:b w:val="0"/>
                    <w:bCs w:val="0"/>
                    <w:sz w:val="24"/>
                    <w:szCs w:val="24"/>
                  </w:rPr>
                  <w:t>som, har resultert i et godt overskudd</w:t>
                </w:r>
                <w:r w:rsidR="00275893">
                  <w:rPr>
                    <w:b w:val="0"/>
                    <w:bCs w:val="0"/>
                    <w:sz w:val="24"/>
                    <w:szCs w:val="24"/>
                  </w:rPr>
                  <w:t xml:space="preserve">. Vi </w:t>
                </w:r>
                <w:r w:rsidR="001F424D">
                  <w:rPr>
                    <w:b w:val="0"/>
                    <w:bCs w:val="0"/>
                    <w:sz w:val="24"/>
                    <w:szCs w:val="24"/>
                  </w:rPr>
                  <w:t>som organisasjon hadde budsjetter</w:t>
                </w:r>
                <w:r w:rsidR="001F424D">
                  <w:rPr>
                    <w:sz w:val="24"/>
                    <w:szCs w:val="24"/>
                  </w:rPr>
                  <w:t>t</w:t>
                </w:r>
                <w:r w:rsidR="001F424D">
                  <w:rPr>
                    <w:b w:val="0"/>
                    <w:bCs w:val="0"/>
                    <w:sz w:val="24"/>
                    <w:szCs w:val="24"/>
                  </w:rPr>
                  <w:t xml:space="preserve"> med ca. 90.000kr i underskudd. Som følge av</w:t>
                </w:r>
                <w:r w:rsidR="007E276E">
                  <w:rPr>
                    <w:b w:val="0"/>
                    <w:bCs w:val="0"/>
                    <w:sz w:val="24"/>
                    <w:szCs w:val="24"/>
                  </w:rPr>
                  <w:t xml:space="preserve"> </w:t>
                </w:r>
                <w:r w:rsidR="007E276E">
                  <w:rPr>
                    <w:b w:val="0"/>
                    <w:bCs w:val="0"/>
                    <w:sz w:val="24"/>
                    <w:szCs w:val="24"/>
                  </w:rPr>
                  <w:lastRenderedPageBreak/>
                  <w:t xml:space="preserve">kraftfulle grep </w:t>
                </w:r>
                <w:r w:rsidR="00900CB7">
                  <w:rPr>
                    <w:b w:val="0"/>
                    <w:bCs w:val="0"/>
                    <w:sz w:val="24"/>
                    <w:szCs w:val="24"/>
                  </w:rPr>
                  <w:t xml:space="preserve">gikk vi i overskudd </w:t>
                </w:r>
                <w:r w:rsidR="00985837">
                  <w:rPr>
                    <w:b w:val="0"/>
                    <w:bCs w:val="0"/>
                    <w:sz w:val="24"/>
                    <w:szCs w:val="24"/>
                  </w:rPr>
                  <w:t>på rundt 80.000 kroner</w:t>
                </w:r>
                <w:r w:rsidR="00D636BE">
                  <w:rPr>
                    <w:b w:val="0"/>
                    <w:bCs w:val="0"/>
                    <w:sz w:val="24"/>
                    <w:szCs w:val="24"/>
                  </w:rPr>
                  <w:t>.</w:t>
                </w:r>
                <w:r w:rsidR="00B9768C">
                  <w:rPr>
                    <w:b w:val="0"/>
                    <w:bCs w:val="0"/>
                    <w:sz w:val="24"/>
                    <w:szCs w:val="24"/>
                  </w:rPr>
                  <w:t xml:space="preserve"> </w:t>
                </w:r>
                <w:r w:rsidR="00205E59">
                  <w:rPr>
                    <w:b w:val="0"/>
                    <w:bCs w:val="0"/>
                    <w:sz w:val="24"/>
                    <w:szCs w:val="24"/>
                  </w:rPr>
                  <w:t>Vi som organisasjon takker vår gen. Sek. For å ha tatt disse grepene.</w:t>
                </w:r>
                <w:r w:rsidR="00B9768C">
                  <w:rPr>
                    <w:b w:val="0"/>
                    <w:bCs w:val="0"/>
                    <w:sz w:val="24"/>
                    <w:szCs w:val="24"/>
                  </w:rPr>
                  <w:t xml:space="preserve"> </w:t>
                </w:r>
                <w:r w:rsidR="00544B92">
                  <w:rPr>
                    <w:b w:val="0"/>
                    <w:bCs w:val="0"/>
                    <w:sz w:val="24"/>
                    <w:szCs w:val="24"/>
                  </w:rPr>
                  <w:t xml:space="preserve">Foruten, hadde organisasjonen </w:t>
                </w:r>
                <w:r w:rsidR="00470023">
                  <w:rPr>
                    <w:b w:val="0"/>
                    <w:bCs w:val="0"/>
                    <w:sz w:val="24"/>
                    <w:szCs w:val="24"/>
                  </w:rPr>
                  <w:t xml:space="preserve">gått i en negativ retning. </w:t>
                </w:r>
              </w:p>
              <w:p w14:paraId="5A62F2BC" w14:textId="130FAEC9" w:rsidR="00AC43A9" w:rsidRDefault="00AC43A9" w:rsidP="00AC43A9">
                <w:pPr>
                  <w:pStyle w:val="Overskrift2"/>
                  <w:rPr>
                    <w:b w:val="0"/>
                    <w:bCs w:val="0"/>
                  </w:rPr>
                </w:pPr>
                <w:bookmarkStart w:id="14" w:name="_Toc161925045"/>
                <w:r>
                  <w:t>Sentralstyret</w:t>
                </w:r>
                <w:bookmarkEnd w:id="12"/>
                <w:bookmarkEnd w:id="13"/>
                <w:bookmarkEnd w:id="14"/>
                <w:r>
                  <w:t xml:space="preserve"> </w:t>
                </w:r>
              </w:p>
              <w:p w14:paraId="13052273" w14:textId="77777777" w:rsidR="00AC43A9" w:rsidRPr="00731304" w:rsidRDefault="00AC43A9" w:rsidP="00AC43A9">
                <w:pPr>
                  <w:rPr>
                    <w:sz w:val="24"/>
                    <w:szCs w:val="24"/>
                  </w:rPr>
                </w:pPr>
                <w:r w:rsidRPr="00731304">
                  <w:rPr>
                    <w:sz w:val="24"/>
                    <w:szCs w:val="24"/>
                  </w:rPr>
                  <w:t>Sentralstyret har i perioden bestått av:</w:t>
                </w:r>
              </w:p>
              <w:p w14:paraId="63AF6C24" w14:textId="77777777" w:rsidR="00AC43A9" w:rsidRPr="00073DDB" w:rsidRDefault="00AC43A9" w:rsidP="00AC43A9">
                <w:pPr>
                  <w:rPr>
                    <w:sz w:val="24"/>
                    <w:szCs w:val="24"/>
                  </w:rPr>
                </w:pPr>
                <w:r w:rsidRPr="00073DDB">
                  <w:rPr>
                    <w:b w:val="0"/>
                    <w:bCs w:val="0"/>
                    <w:sz w:val="24"/>
                    <w:szCs w:val="24"/>
                  </w:rPr>
                  <w:t xml:space="preserve">Leder: Kim René Hamre </w:t>
                </w:r>
              </w:p>
              <w:p w14:paraId="0E7D07A2" w14:textId="59F70AEF" w:rsidR="00AC43A9" w:rsidRPr="00073DDB" w:rsidRDefault="00AC43A9" w:rsidP="00AC43A9">
                <w:pPr>
                  <w:rPr>
                    <w:sz w:val="24"/>
                    <w:szCs w:val="24"/>
                  </w:rPr>
                </w:pPr>
                <w:r w:rsidRPr="00073DDB">
                  <w:rPr>
                    <w:b w:val="0"/>
                    <w:bCs w:val="0"/>
                    <w:sz w:val="24"/>
                    <w:szCs w:val="24"/>
                  </w:rPr>
                  <w:t>Politisk nestleder: Lars Barstad Løvold (Trakk seg Februar 2024)</w:t>
                </w:r>
              </w:p>
              <w:p w14:paraId="2001D69B" w14:textId="77777777" w:rsidR="00AC43A9" w:rsidRPr="00073DDB" w:rsidRDefault="00AC43A9" w:rsidP="00AC43A9">
                <w:pPr>
                  <w:rPr>
                    <w:sz w:val="24"/>
                    <w:szCs w:val="24"/>
                  </w:rPr>
                </w:pPr>
                <w:r w:rsidRPr="00073DDB">
                  <w:rPr>
                    <w:b w:val="0"/>
                    <w:bCs w:val="0"/>
                    <w:sz w:val="24"/>
                    <w:szCs w:val="24"/>
                  </w:rPr>
                  <w:t>Organisatorisk nestleder: Ingvild Munz</w:t>
                </w:r>
              </w:p>
              <w:p w14:paraId="31B13B22" w14:textId="5D959569" w:rsidR="00AC43A9" w:rsidRPr="00073DDB" w:rsidRDefault="00AC43A9" w:rsidP="00AC43A9">
                <w:pPr>
                  <w:rPr>
                    <w:sz w:val="24"/>
                    <w:szCs w:val="24"/>
                  </w:rPr>
                </w:pPr>
                <w:r w:rsidRPr="00073DDB">
                  <w:rPr>
                    <w:b w:val="0"/>
                    <w:bCs w:val="0"/>
                    <w:sz w:val="24"/>
                    <w:szCs w:val="24"/>
                  </w:rPr>
                  <w:t xml:space="preserve">Sentralstyremedlem: Bente Løyte </w:t>
                </w:r>
              </w:p>
              <w:p w14:paraId="27E03C05" w14:textId="4AD768AC" w:rsidR="00AC43A9" w:rsidRPr="00073DDB" w:rsidRDefault="00AC43A9" w:rsidP="00AC43A9">
                <w:pPr>
                  <w:rPr>
                    <w:sz w:val="24"/>
                    <w:szCs w:val="24"/>
                  </w:rPr>
                </w:pPr>
                <w:r w:rsidRPr="00073DDB">
                  <w:rPr>
                    <w:b w:val="0"/>
                    <w:bCs w:val="0"/>
                    <w:sz w:val="24"/>
                    <w:szCs w:val="24"/>
                  </w:rPr>
                  <w:t xml:space="preserve">Sentralstyremedlem: Sania Shabir </w:t>
                </w:r>
              </w:p>
              <w:p w14:paraId="4D706BD1" w14:textId="44D75AC3" w:rsidR="00AC43A9" w:rsidRPr="00073DDB" w:rsidRDefault="00AC43A9" w:rsidP="00AC43A9">
                <w:pPr>
                  <w:rPr>
                    <w:b w:val="0"/>
                    <w:bCs w:val="0"/>
                    <w:sz w:val="24"/>
                    <w:szCs w:val="24"/>
                  </w:rPr>
                </w:pPr>
                <w:r w:rsidRPr="00073DDB">
                  <w:rPr>
                    <w:b w:val="0"/>
                    <w:bCs w:val="0"/>
                    <w:sz w:val="24"/>
                    <w:szCs w:val="24"/>
                  </w:rPr>
                  <w:t xml:space="preserve">Sentralstyremedlem: Victoria Andal </w:t>
                </w:r>
              </w:p>
              <w:p w14:paraId="3FEFC72A" w14:textId="14C1C13C" w:rsidR="00AC43A9" w:rsidRPr="00073DDB" w:rsidRDefault="00AC43A9" w:rsidP="00AC43A9">
                <w:pPr>
                  <w:rPr>
                    <w:sz w:val="24"/>
                    <w:szCs w:val="24"/>
                  </w:rPr>
                </w:pPr>
                <w:r w:rsidRPr="00073DDB">
                  <w:rPr>
                    <w:b w:val="0"/>
                    <w:bCs w:val="0"/>
                    <w:sz w:val="24"/>
                    <w:szCs w:val="24"/>
                  </w:rPr>
                  <w:t xml:space="preserve">Sentralstyremedlem: Thea Fremstad </w:t>
                </w:r>
              </w:p>
              <w:p w14:paraId="641D3DD1" w14:textId="681EDED4" w:rsidR="00AC43A9" w:rsidRPr="00073DDB" w:rsidRDefault="00AC43A9" w:rsidP="00AC43A9">
                <w:pPr>
                  <w:rPr>
                    <w:sz w:val="24"/>
                    <w:szCs w:val="24"/>
                  </w:rPr>
                </w:pPr>
                <w:r w:rsidRPr="00073DDB">
                  <w:rPr>
                    <w:b w:val="0"/>
                    <w:bCs w:val="0"/>
                    <w:sz w:val="24"/>
                    <w:szCs w:val="24"/>
                  </w:rPr>
                  <w:t xml:space="preserve">Sentralstyremedlem: Håvard Engum </w:t>
                </w:r>
              </w:p>
              <w:p w14:paraId="61654E25" w14:textId="03576886" w:rsidR="00AC43A9" w:rsidRPr="00073DDB" w:rsidRDefault="00AC43A9" w:rsidP="00AC43A9">
                <w:pPr>
                  <w:rPr>
                    <w:sz w:val="24"/>
                    <w:szCs w:val="24"/>
                  </w:rPr>
                </w:pPr>
                <w:r w:rsidRPr="00073DDB">
                  <w:rPr>
                    <w:b w:val="0"/>
                    <w:bCs w:val="0"/>
                    <w:sz w:val="24"/>
                    <w:szCs w:val="24"/>
                  </w:rPr>
                  <w:t xml:space="preserve">Sentralstyremedlem: Katja Lyngvær </w:t>
                </w:r>
              </w:p>
              <w:p w14:paraId="30439780" w14:textId="77777777" w:rsidR="00AC43A9" w:rsidRPr="00073DDB" w:rsidRDefault="00AC43A9" w:rsidP="00AC43A9">
                <w:pPr>
                  <w:rPr>
                    <w:sz w:val="24"/>
                    <w:szCs w:val="24"/>
                  </w:rPr>
                </w:pPr>
                <w:r w:rsidRPr="00073DDB">
                  <w:rPr>
                    <w:b w:val="0"/>
                    <w:bCs w:val="0"/>
                    <w:sz w:val="24"/>
                    <w:szCs w:val="24"/>
                  </w:rPr>
                  <w:t>Sentralstyremedlem: Elias Tenkanen Næss</w:t>
                </w:r>
              </w:p>
              <w:p w14:paraId="273AC32A" w14:textId="77777777" w:rsidR="00AC43A9" w:rsidRPr="00073DDB" w:rsidRDefault="00AC43A9" w:rsidP="00AC43A9">
                <w:pPr>
                  <w:rPr>
                    <w:sz w:val="24"/>
                    <w:szCs w:val="24"/>
                  </w:rPr>
                </w:pPr>
              </w:p>
              <w:p w14:paraId="34ED1A5F" w14:textId="77777777" w:rsidR="004878E9" w:rsidRPr="00073DDB" w:rsidRDefault="00AC43A9" w:rsidP="004878E9">
                <w:pPr>
                  <w:rPr>
                    <w:sz w:val="24"/>
                    <w:szCs w:val="24"/>
                  </w:rPr>
                </w:pPr>
                <w:r w:rsidRPr="00073DDB">
                  <w:rPr>
                    <w:b w:val="0"/>
                    <w:bCs w:val="0"/>
                    <w:sz w:val="24"/>
                    <w:szCs w:val="24"/>
                  </w:rPr>
                  <w:t>Sentralstyret har i perioden hatt 6. Møter, hvor 1 av de har vært fysisk og de ble i tillegg inviterte til å delta på landsstyremøte. Det har vært mest fokus</w:t>
                </w:r>
                <w:r w:rsidR="00B7433D" w:rsidRPr="00073DDB">
                  <w:rPr>
                    <w:b w:val="0"/>
                    <w:bCs w:val="0"/>
                    <w:sz w:val="24"/>
                    <w:szCs w:val="24"/>
                  </w:rPr>
                  <w:t xml:space="preserve"> på å bygge opp organisasjonen og skape aktivitet også med tanke på mye arbeid for kontoret, så har det blitt en del færre sentralstyremøter. Det har i tillegg vært et etterslep på en del arbeid fra avtroppende leder og generalsekretær, som har ført til en del merarbeid over lengre tid, som har bidratt til å ta mye av arbeidskapasiteten til kontoret.</w:t>
                </w:r>
              </w:p>
              <w:p w14:paraId="7AC168A8" w14:textId="77777777" w:rsidR="004878E9" w:rsidRDefault="004878E9" w:rsidP="004878E9">
                <w:pPr>
                  <w:rPr>
                    <w:b w:val="0"/>
                    <w:bCs w:val="0"/>
                    <w:sz w:val="28"/>
                    <w:szCs w:val="28"/>
                  </w:rPr>
                </w:pPr>
              </w:p>
              <w:p w14:paraId="78A53D0B" w14:textId="77777777" w:rsidR="004878E9" w:rsidRDefault="004878E9" w:rsidP="004878E9">
                <w:pPr>
                  <w:pStyle w:val="Overskrift2"/>
                  <w:rPr>
                    <w:b w:val="0"/>
                    <w:bCs w:val="0"/>
                  </w:rPr>
                </w:pPr>
                <w:bookmarkStart w:id="15" w:name="_Toc161172590"/>
                <w:bookmarkStart w:id="16" w:name="_Toc161174879"/>
                <w:bookmarkStart w:id="17" w:name="_Toc161925046"/>
                <w:r>
                  <w:t>Landsstyret</w:t>
                </w:r>
                <w:bookmarkEnd w:id="15"/>
                <w:bookmarkEnd w:id="16"/>
                <w:bookmarkEnd w:id="17"/>
                <w:r>
                  <w:t xml:space="preserve"> </w:t>
                </w:r>
              </w:p>
              <w:p w14:paraId="4432C9F5" w14:textId="77777777" w:rsidR="004878E9" w:rsidRPr="00073DDB" w:rsidRDefault="004878E9" w:rsidP="004878E9">
                <w:pPr>
                  <w:rPr>
                    <w:sz w:val="24"/>
                    <w:szCs w:val="24"/>
                  </w:rPr>
                </w:pPr>
                <w:r w:rsidRPr="00073DDB">
                  <w:rPr>
                    <w:b w:val="0"/>
                    <w:bCs w:val="0"/>
                    <w:sz w:val="24"/>
                    <w:szCs w:val="24"/>
                  </w:rPr>
                  <w:t xml:space="preserve">Landsstyret har totalt hatt 2 samlinger i arbeidsåret, hvor 1 har vært fysisk i Oslo og det andre har vært digitalt </w:t>
                </w:r>
                <w:r w:rsidR="00187710" w:rsidRPr="00073DDB">
                  <w:rPr>
                    <w:b w:val="0"/>
                    <w:bCs w:val="0"/>
                    <w:sz w:val="24"/>
                    <w:szCs w:val="24"/>
                  </w:rPr>
                  <w:t xml:space="preserve">på Teams. Det skulle ha vært enda et før landsmøte, men det har </w:t>
                </w:r>
                <w:r w:rsidR="00242CA9" w:rsidRPr="00073DDB">
                  <w:rPr>
                    <w:b w:val="0"/>
                    <w:bCs w:val="0"/>
                    <w:sz w:val="24"/>
                    <w:szCs w:val="24"/>
                  </w:rPr>
                  <w:t xml:space="preserve">ikke blitt prioritert ettersom det har vært mye å gjøre </w:t>
                </w:r>
                <w:r w:rsidR="00FF4060" w:rsidRPr="00073DDB">
                  <w:rPr>
                    <w:b w:val="0"/>
                    <w:bCs w:val="0"/>
                    <w:sz w:val="24"/>
                    <w:szCs w:val="24"/>
                  </w:rPr>
                  <w:t>og det har blitt vurdert at siden det er så nærme landsmøte så</w:t>
                </w:r>
                <w:r w:rsidR="00072909" w:rsidRPr="00073DDB">
                  <w:rPr>
                    <w:b w:val="0"/>
                    <w:bCs w:val="0"/>
                    <w:sz w:val="24"/>
                    <w:szCs w:val="24"/>
                  </w:rPr>
                  <w:t xml:space="preserve"> er det ikke så nødvendig.</w:t>
                </w:r>
              </w:p>
              <w:p w14:paraId="5E382489" w14:textId="2ADE7AA1" w:rsidR="002D38D0" w:rsidRPr="00731304" w:rsidRDefault="00FE1B31" w:rsidP="004878E9">
                <w:pPr>
                  <w:rPr>
                    <w:sz w:val="24"/>
                    <w:szCs w:val="24"/>
                  </w:rPr>
                </w:pPr>
                <w:r w:rsidRPr="00731304">
                  <w:rPr>
                    <w:sz w:val="24"/>
                    <w:szCs w:val="24"/>
                  </w:rPr>
                  <w:t>De direktevalgte landsstyremedlemmene i arbeidsåret:</w:t>
                </w:r>
              </w:p>
              <w:p w14:paraId="14F4653C" w14:textId="132252B3" w:rsidR="00FE1B31" w:rsidRPr="00073DDB" w:rsidRDefault="00E35530" w:rsidP="00E35530">
                <w:pPr>
                  <w:pStyle w:val="Listeavsnitt"/>
                  <w:numPr>
                    <w:ilvl w:val="0"/>
                    <w:numId w:val="16"/>
                  </w:numPr>
                  <w:rPr>
                    <w:sz w:val="24"/>
                    <w:szCs w:val="24"/>
                  </w:rPr>
                </w:pPr>
                <w:r w:rsidRPr="00073DDB">
                  <w:rPr>
                    <w:b w:val="0"/>
                    <w:bCs w:val="0"/>
                    <w:sz w:val="24"/>
                    <w:szCs w:val="24"/>
                  </w:rPr>
                  <w:t xml:space="preserve">Daniel Kendel </w:t>
                </w:r>
              </w:p>
              <w:p w14:paraId="642390C5" w14:textId="13E7F287" w:rsidR="00E35530" w:rsidRPr="00073DDB" w:rsidRDefault="00E35530" w:rsidP="00E35530">
                <w:pPr>
                  <w:pStyle w:val="Listeavsnitt"/>
                  <w:numPr>
                    <w:ilvl w:val="0"/>
                    <w:numId w:val="16"/>
                  </w:numPr>
                  <w:rPr>
                    <w:sz w:val="24"/>
                    <w:szCs w:val="24"/>
                  </w:rPr>
                </w:pPr>
                <w:r w:rsidRPr="00073DDB">
                  <w:rPr>
                    <w:b w:val="0"/>
                    <w:bCs w:val="0"/>
                    <w:sz w:val="24"/>
                    <w:szCs w:val="24"/>
                  </w:rPr>
                  <w:t xml:space="preserve">Marius Hamre </w:t>
                </w:r>
              </w:p>
              <w:p w14:paraId="44ED669A" w14:textId="177B8A5B" w:rsidR="00E35530" w:rsidRPr="00073DDB" w:rsidRDefault="002633DD" w:rsidP="00E35530">
                <w:pPr>
                  <w:pStyle w:val="Listeavsnitt"/>
                  <w:numPr>
                    <w:ilvl w:val="0"/>
                    <w:numId w:val="16"/>
                  </w:numPr>
                  <w:rPr>
                    <w:sz w:val="24"/>
                    <w:szCs w:val="24"/>
                  </w:rPr>
                </w:pPr>
                <w:r w:rsidRPr="00073DDB">
                  <w:rPr>
                    <w:b w:val="0"/>
                    <w:bCs w:val="0"/>
                    <w:sz w:val="24"/>
                    <w:szCs w:val="24"/>
                  </w:rPr>
                  <w:t xml:space="preserve">Rio Vik </w:t>
                </w:r>
              </w:p>
              <w:p w14:paraId="7A9AFBDE" w14:textId="355C0CA3" w:rsidR="002633DD" w:rsidRPr="00073DDB" w:rsidRDefault="002633DD" w:rsidP="00E35530">
                <w:pPr>
                  <w:pStyle w:val="Listeavsnitt"/>
                  <w:numPr>
                    <w:ilvl w:val="0"/>
                    <w:numId w:val="16"/>
                  </w:numPr>
                  <w:rPr>
                    <w:sz w:val="24"/>
                    <w:szCs w:val="24"/>
                  </w:rPr>
                </w:pPr>
                <w:r w:rsidRPr="00073DDB">
                  <w:rPr>
                    <w:b w:val="0"/>
                    <w:bCs w:val="0"/>
                    <w:sz w:val="24"/>
                    <w:szCs w:val="24"/>
                  </w:rPr>
                  <w:t>Elli-Eleni</w:t>
                </w:r>
              </w:p>
              <w:p w14:paraId="4DCC6730" w14:textId="1F86499C" w:rsidR="002633DD" w:rsidRPr="00073DDB" w:rsidRDefault="0032384F" w:rsidP="00E35530">
                <w:pPr>
                  <w:pStyle w:val="Listeavsnitt"/>
                  <w:numPr>
                    <w:ilvl w:val="0"/>
                    <w:numId w:val="16"/>
                  </w:numPr>
                  <w:rPr>
                    <w:sz w:val="24"/>
                    <w:szCs w:val="24"/>
                  </w:rPr>
                </w:pPr>
                <w:r w:rsidRPr="00073DDB">
                  <w:rPr>
                    <w:b w:val="0"/>
                    <w:bCs w:val="0"/>
                    <w:sz w:val="24"/>
                    <w:szCs w:val="24"/>
                  </w:rPr>
                  <w:t xml:space="preserve">Leo Bordier Collie </w:t>
                </w:r>
                <w:r w:rsidR="0093078E" w:rsidRPr="00073DDB">
                  <w:rPr>
                    <w:b w:val="0"/>
                    <w:bCs w:val="0"/>
                    <w:sz w:val="24"/>
                    <w:szCs w:val="24"/>
                  </w:rPr>
                  <w:t>(Trakk seg)</w:t>
                </w:r>
              </w:p>
              <w:p w14:paraId="2F37A46F" w14:textId="16E32D9B" w:rsidR="0093078E" w:rsidRPr="00073DDB" w:rsidRDefault="0093078E" w:rsidP="0093078E">
                <w:pPr>
                  <w:pStyle w:val="Listeavsnitt"/>
                  <w:rPr>
                    <w:sz w:val="24"/>
                    <w:szCs w:val="24"/>
                  </w:rPr>
                </w:pPr>
                <w:r w:rsidRPr="00073DDB">
                  <w:rPr>
                    <w:b w:val="0"/>
                    <w:bCs w:val="0"/>
                    <w:sz w:val="24"/>
                    <w:szCs w:val="24"/>
                  </w:rPr>
                  <w:t>Varaer:</w:t>
                </w:r>
              </w:p>
              <w:p w14:paraId="1130F0DB" w14:textId="68BCE9EB" w:rsidR="0093078E" w:rsidRPr="00073DDB" w:rsidRDefault="00E23085" w:rsidP="0093078E">
                <w:pPr>
                  <w:pStyle w:val="Listeavsnitt"/>
                  <w:numPr>
                    <w:ilvl w:val="0"/>
                    <w:numId w:val="16"/>
                  </w:numPr>
                  <w:rPr>
                    <w:b w:val="0"/>
                    <w:bCs w:val="0"/>
                    <w:sz w:val="24"/>
                    <w:szCs w:val="24"/>
                  </w:rPr>
                </w:pPr>
                <w:r w:rsidRPr="00073DDB">
                  <w:rPr>
                    <w:b w:val="0"/>
                    <w:bCs w:val="0"/>
                    <w:sz w:val="24"/>
                    <w:szCs w:val="24"/>
                  </w:rPr>
                  <w:t>August Foshaug (Vara for Marius)</w:t>
                </w:r>
              </w:p>
              <w:p w14:paraId="2D937750" w14:textId="555D6916" w:rsidR="00E23085" w:rsidRPr="00073DDB" w:rsidRDefault="002A6205" w:rsidP="0093078E">
                <w:pPr>
                  <w:pStyle w:val="Listeavsnitt"/>
                  <w:numPr>
                    <w:ilvl w:val="0"/>
                    <w:numId w:val="16"/>
                  </w:numPr>
                  <w:rPr>
                    <w:b w:val="0"/>
                    <w:bCs w:val="0"/>
                    <w:sz w:val="24"/>
                    <w:szCs w:val="24"/>
                  </w:rPr>
                </w:pPr>
                <w:r w:rsidRPr="00073DDB">
                  <w:rPr>
                    <w:b w:val="0"/>
                    <w:bCs w:val="0"/>
                    <w:sz w:val="24"/>
                    <w:szCs w:val="24"/>
                  </w:rPr>
                  <w:t>Anette Sølvberg (Vara for Rio)</w:t>
                </w:r>
              </w:p>
              <w:p w14:paraId="28B26712" w14:textId="321D9FC7" w:rsidR="002A6205" w:rsidRPr="00073DDB" w:rsidRDefault="00DA74D7" w:rsidP="0093078E">
                <w:pPr>
                  <w:pStyle w:val="Listeavsnitt"/>
                  <w:numPr>
                    <w:ilvl w:val="0"/>
                    <w:numId w:val="16"/>
                  </w:numPr>
                  <w:rPr>
                    <w:b w:val="0"/>
                    <w:bCs w:val="0"/>
                    <w:sz w:val="24"/>
                    <w:szCs w:val="24"/>
                  </w:rPr>
                </w:pPr>
                <w:r w:rsidRPr="00073DDB">
                  <w:rPr>
                    <w:b w:val="0"/>
                    <w:bCs w:val="0"/>
                    <w:sz w:val="24"/>
                    <w:szCs w:val="24"/>
                  </w:rPr>
                  <w:t>Frankie Solberg Rød (Vara for Elli</w:t>
                </w:r>
                <w:r w:rsidR="00B36B59" w:rsidRPr="00073DDB">
                  <w:rPr>
                    <w:b w:val="0"/>
                    <w:bCs w:val="0"/>
                    <w:sz w:val="24"/>
                    <w:szCs w:val="24"/>
                  </w:rPr>
                  <w:t>-Eleni)</w:t>
                </w:r>
              </w:p>
              <w:p w14:paraId="24EADD9E" w14:textId="54BC3A78" w:rsidR="00B36B59" w:rsidRPr="00073DDB" w:rsidRDefault="00B36B59" w:rsidP="0093078E">
                <w:pPr>
                  <w:pStyle w:val="Listeavsnitt"/>
                  <w:numPr>
                    <w:ilvl w:val="0"/>
                    <w:numId w:val="16"/>
                  </w:numPr>
                  <w:rPr>
                    <w:b w:val="0"/>
                    <w:bCs w:val="0"/>
                    <w:sz w:val="24"/>
                    <w:szCs w:val="24"/>
                  </w:rPr>
                </w:pPr>
                <w:r w:rsidRPr="00073DDB">
                  <w:rPr>
                    <w:b w:val="0"/>
                    <w:bCs w:val="0"/>
                    <w:sz w:val="24"/>
                    <w:szCs w:val="24"/>
                  </w:rPr>
                  <w:t>Levi Jung (Vara for Daniel Kendel)</w:t>
                </w:r>
              </w:p>
              <w:p w14:paraId="4F1FACC3" w14:textId="34970663" w:rsidR="00B36B59" w:rsidRPr="00073DDB" w:rsidRDefault="00100B79" w:rsidP="0093078E">
                <w:pPr>
                  <w:pStyle w:val="Listeavsnitt"/>
                  <w:numPr>
                    <w:ilvl w:val="0"/>
                    <w:numId w:val="16"/>
                  </w:numPr>
                  <w:rPr>
                    <w:b w:val="0"/>
                    <w:bCs w:val="0"/>
                    <w:sz w:val="24"/>
                    <w:szCs w:val="24"/>
                  </w:rPr>
                </w:pPr>
                <w:r w:rsidRPr="00073DDB">
                  <w:rPr>
                    <w:b w:val="0"/>
                    <w:bCs w:val="0"/>
                    <w:sz w:val="24"/>
                    <w:szCs w:val="24"/>
                  </w:rPr>
                  <w:lastRenderedPageBreak/>
                  <w:t>Gribb Heinrich (2. Vara for Marius)</w:t>
                </w:r>
              </w:p>
              <w:p w14:paraId="0B6D62FD" w14:textId="0FF68866" w:rsidR="00E4262F" w:rsidRDefault="00E4262F" w:rsidP="00E4262F">
                <w:pPr>
                  <w:pStyle w:val="Overskrift2"/>
                  <w:rPr>
                    <w:b w:val="0"/>
                    <w:bCs w:val="0"/>
                  </w:rPr>
                </w:pPr>
                <w:bookmarkStart w:id="18" w:name="_Toc161174880"/>
                <w:bookmarkStart w:id="19" w:name="_Toc161925047"/>
                <w:r>
                  <w:t>Kontoret</w:t>
                </w:r>
                <w:bookmarkEnd w:id="18"/>
                <w:bookmarkEnd w:id="19"/>
                <w:r>
                  <w:t xml:space="preserve"> </w:t>
                </w:r>
              </w:p>
              <w:p w14:paraId="1F19C22B" w14:textId="6C948526" w:rsidR="00E4262F" w:rsidRPr="00073DDB" w:rsidRDefault="0018246E" w:rsidP="00E4262F">
                <w:pPr>
                  <w:rPr>
                    <w:sz w:val="24"/>
                    <w:szCs w:val="24"/>
                  </w:rPr>
                </w:pPr>
                <w:r w:rsidRPr="00073DDB">
                  <w:rPr>
                    <w:b w:val="0"/>
                    <w:bCs w:val="0"/>
                    <w:sz w:val="24"/>
                    <w:szCs w:val="24"/>
                  </w:rPr>
                  <w:t>Ungdom mot EU har hatt kontor i Nei til EUs lokaler i Schweig</w:t>
                </w:r>
                <w:r w:rsidR="0050345B" w:rsidRPr="00073DDB">
                  <w:rPr>
                    <w:b w:val="0"/>
                    <w:bCs w:val="0"/>
                    <w:sz w:val="24"/>
                    <w:szCs w:val="24"/>
                  </w:rPr>
                  <w:t>aa</w:t>
                </w:r>
                <w:r w:rsidRPr="00073DDB">
                  <w:rPr>
                    <w:b w:val="0"/>
                    <w:bCs w:val="0"/>
                    <w:sz w:val="24"/>
                    <w:szCs w:val="24"/>
                  </w:rPr>
                  <w:t>rdsgate 34B</w:t>
                </w:r>
                <w:r w:rsidR="0050345B" w:rsidRPr="00073DDB">
                  <w:rPr>
                    <w:b w:val="0"/>
                    <w:bCs w:val="0"/>
                    <w:sz w:val="24"/>
                    <w:szCs w:val="24"/>
                  </w:rPr>
                  <w:t xml:space="preserve"> i Oslo</w:t>
                </w:r>
                <w:r w:rsidR="00CD0ADC" w:rsidRPr="00073DDB">
                  <w:rPr>
                    <w:b w:val="0"/>
                    <w:bCs w:val="0"/>
                    <w:sz w:val="24"/>
                    <w:szCs w:val="24"/>
                  </w:rPr>
                  <w:t xml:space="preserve">, men har senere flyttet sammen med Nei til EU til nye og mer moderne </w:t>
                </w:r>
                <w:r w:rsidR="004E1465" w:rsidRPr="00073DDB">
                  <w:rPr>
                    <w:b w:val="0"/>
                    <w:bCs w:val="0"/>
                    <w:sz w:val="24"/>
                    <w:szCs w:val="24"/>
                  </w:rPr>
                  <w:t>lokaler i</w:t>
                </w:r>
                <w:r w:rsidR="00275323" w:rsidRPr="00073DDB">
                  <w:rPr>
                    <w:b w:val="0"/>
                    <w:bCs w:val="0"/>
                    <w:sz w:val="24"/>
                    <w:szCs w:val="24"/>
                  </w:rPr>
                  <w:t xml:space="preserve"> </w:t>
                </w:r>
                <w:r w:rsidR="00DA0DA9" w:rsidRPr="00073DDB">
                  <w:rPr>
                    <w:b w:val="0"/>
                    <w:bCs w:val="0"/>
                    <w:sz w:val="24"/>
                    <w:szCs w:val="24"/>
                  </w:rPr>
                  <w:t xml:space="preserve">Grønlandsleiret 31, Oslo </w:t>
                </w:r>
                <w:r w:rsidR="00CD0ADC" w:rsidRPr="00073DDB">
                  <w:rPr>
                    <w:b w:val="0"/>
                    <w:bCs w:val="0"/>
                    <w:sz w:val="24"/>
                    <w:szCs w:val="24"/>
                  </w:rPr>
                  <w:t>og i tillegg</w:t>
                </w:r>
                <w:r w:rsidR="00DA0DA9" w:rsidRPr="00073DDB">
                  <w:rPr>
                    <w:b w:val="0"/>
                    <w:bCs w:val="0"/>
                    <w:sz w:val="24"/>
                    <w:szCs w:val="24"/>
                  </w:rPr>
                  <w:t xml:space="preserve"> har vi</w:t>
                </w:r>
                <w:r w:rsidR="00CD0ADC" w:rsidRPr="00073DDB">
                  <w:rPr>
                    <w:b w:val="0"/>
                    <w:bCs w:val="0"/>
                    <w:sz w:val="24"/>
                    <w:szCs w:val="24"/>
                  </w:rPr>
                  <w:t xml:space="preserve"> fått redusert leieprisen betraktelig fra </w:t>
                </w:r>
                <w:r w:rsidR="0048542C" w:rsidRPr="00073DDB">
                  <w:rPr>
                    <w:b w:val="0"/>
                    <w:bCs w:val="0"/>
                    <w:sz w:val="24"/>
                    <w:szCs w:val="24"/>
                  </w:rPr>
                  <w:t xml:space="preserve">tidligere. Det nye lokalet har bedre fellesareal og </w:t>
                </w:r>
                <w:r w:rsidR="00275323" w:rsidRPr="00073DDB">
                  <w:rPr>
                    <w:b w:val="0"/>
                    <w:bCs w:val="0"/>
                    <w:sz w:val="24"/>
                    <w:szCs w:val="24"/>
                  </w:rPr>
                  <w:t>egen kjøkkenløsning, så det er et godt lokale for aktiviteten</w:t>
                </w:r>
                <w:r w:rsidR="00DA0DA9" w:rsidRPr="00073DDB">
                  <w:rPr>
                    <w:b w:val="0"/>
                    <w:bCs w:val="0"/>
                    <w:sz w:val="24"/>
                    <w:szCs w:val="24"/>
                  </w:rPr>
                  <w:t>e</w:t>
                </w:r>
                <w:r w:rsidR="00275323" w:rsidRPr="00073DDB">
                  <w:rPr>
                    <w:b w:val="0"/>
                    <w:bCs w:val="0"/>
                    <w:sz w:val="24"/>
                    <w:szCs w:val="24"/>
                  </w:rPr>
                  <w:t xml:space="preserve"> våres fremover.</w:t>
                </w:r>
                <w:r w:rsidRPr="00073DDB">
                  <w:rPr>
                    <w:b w:val="0"/>
                    <w:bCs w:val="0"/>
                    <w:sz w:val="24"/>
                    <w:szCs w:val="24"/>
                  </w:rPr>
                  <w:t xml:space="preserve"> </w:t>
                </w:r>
              </w:p>
              <w:p w14:paraId="59701121" w14:textId="77777777" w:rsidR="004E1465" w:rsidRPr="00073DDB" w:rsidRDefault="004E1465" w:rsidP="00E4262F">
                <w:pPr>
                  <w:rPr>
                    <w:b w:val="0"/>
                    <w:bCs w:val="0"/>
                    <w:sz w:val="24"/>
                    <w:szCs w:val="24"/>
                  </w:rPr>
                </w:pPr>
              </w:p>
              <w:p w14:paraId="3BDC3155" w14:textId="7296B102" w:rsidR="004E1465" w:rsidRPr="00731304" w:rsidRDefault="004E1465" w:rsidP="00E4262F">
                <w:pPr>
                  <w:rPr>
                    <w:sz w:val="24"/>
                    <w:szCs w:val="24"/>
                  </w:rPr>
                </w:pPr>
                <w:r w:rsidRPr="00731304">
                  <w:rPr>
                    <w:sz w:val="24"/>
                    <w:szCs w:val="24"/>
                  </w:rPr>
                  <w:t>Kontoret har i arbeidsåret bestått av:</w:t>
                </w:r>
              </w:p>
              <w:p w14:paraId="2F1A5EEB" w14:textId="6A1D81CA" w:rsidR="004E1465" w:rsidRPr="00073DDB" w:rsidRDefault="008E602F" w:rsidP="00E4262F">
                <w:pPr>
                  <w:rPr>
                    <w:sz w:val="24"/>
                    <w:szCs w:val="24"/>
                  </w:rPr>
                </w:pPr>
                <w:r w:rsidRPr="00073DDB">
                  <w:rPr>
                    <w:b w:val="0"/>
                    <w:bCs w:val="0"/>
                    <w:sz w:val="24"/>
                    <w:szCs w:val="24"/>
                  </w:rPr>
                  <w:t>Kim René Hamre, leder i 100%</w:t>
                </w:r>
              </w:p>
              <w:p w14:paraId="3CDA192D" w14:textId="30533572" w:rsidR="008E602F" w:rsidRPr="00073DDB" w:rsidRDefault="008E602F" w:rsidP="00E4262F">
                <w:pPr>
                  <w:rPr>
                    <w:sz w:val="24"/>
                    <w:szCs w:val="24"/>
                  </w:rPr>
                </w:pPr>
                <w:r w:rsidRPr="00073DDB">
                  <w:rPr>
                    <w:b w:val="0"/>
                    <w:bCs w:val="0"/>
                    <w:sz w:val="24"/>
                    <w:szCs w:val="24"/>
                  </w:rPr>
                  <w:t>Torstein Buskaker, Generalsekretær i 100%</w:t>
                </w:r>
                <w:r w:rsidR="00F6341F">
                  <w:rPr>
                    <w:b w:val="0"/>
                    <w:bCs w:val="0"/>
                    <w:sz w:val="24"/>
                    <w:szCs w:val="24"/>
                  </w:rPr>
                  <w:t xml:space="preserve"> (Startet 5. Juni 2023)</w:t>
                </w:r>
              </w:p>
              <w:p w14:paraId="077A310A" w14:textId="5A3C7A2D" w:rsidR="00F04A48" w:rsidRPr="00073DDB" w:rsidRDefault="00F04A48" w:rsidP="00E4262F">
                <w:pPr>
                  <w:rPr>
                    <w:sz w:val="24"/>
                    <w:szCs w:val="24"/>
                  </w:rPr>
                </w:pPr>
                <w:r w:rsidRPr="00073DDB">
                  <w:rPr>
                    <w:b w:val="0"/>
                    <w:bCs w:val="0"/>
                    <w:sz w:val="24"/>
                    <w:szCs w:val="24"/>
                  </w:rPr>
                  <w:t xml:space="preserve">Abdi Said, generalsekretær i 100% (Sluttet i </w:t>
                </w:r>
                <w:r w:rsidR="00CF05B1">
                  <w:rPr>
                    <w:b w:val="0"/>
                    <w:bCs w:val="0"/>
                    <w:sz w:val="24"/>
                    <w:szCs w:val="24"/>
                  </w:rPr>
                  <w:t xml:space="preserve">1. </w:t>
                </w:r>
                <w:r w:rsidRPr="00073DDB">
                  <w:rPr>
                    <w:b w:val="0"/>
                    <w:bCs w:val="0"/>
                    <w:sz w:val="24"/>
                    <w:szCs w:val="24"/>
                  </w:rPr>
                  <w:t>Juni 2023)</w:t>
                </w:r>
              </w:p>
              <w:p w14:paraId="017D40A3" w14:textId="3EC9EF97" w:rsidR="00073DDB" w:rsidRDefault="00AF7BD0" w:rsidP="00E4262F">
                <w:pPr>
                  <w:rPr>
                    <w:b w:val="0"/>
                    <w:bCs w:val="0"/>
                    <w:sz w:val="24"/>
                    <w:szCs w:val="24"/>
                  </w:rPr>
                </w:pPr>
                <w:r w:rsidRPr="00073DDB">
                  <w:rPr>
                    <w:b w:val="0"/>
                    <w:bCs w:val="0"/>
                    <w:sz w:val="24"/>
                    <w:szCs w:val="24"/>
                  </w:rPr>
                  <w:t>Sigrid Onsgaard Sagabråten, organisasjonssekretær i 50% (Sluttet)</w:t>
                </w:r>
              </w:p>
              <w:p w14:paraId="6CBF2780" w14:textId="6EDD9EC9" w:rsidR="00073DDB" w:rsidRDefault="00073DDB" w:rsidP="00073DDB">
                <w:pPr>
                  <w:pStyle w:val="Overskrift2"/>
                  <w:rPr>
                    <w:b w:val="0"/>
                    <w:bCs w:val="0"/>
                  </w:rPr>
                </w:pPr>
                <w:bookmarkStart w:id="20" w:name="_Toc161174881"/>
                <w:bookmarkStart w:id="21" w:name="_Toc161925048"/>
                <w:r>
                  <w:t>Nei til EU</w:t>
                </w:r>
                <w:bookmarkEnd w:id="20"/>
                <w:bookmarkEnd w:id="21"/>
                <w:r>
                  <w:t xml:space="preserve"> </w:t>
                </w:r>
              </w:p>
              <w:p w14:paraId="6A0F63E6" w14:textId="54541E0C" w:rsidR="00073DDB" w:rsidRDefault="00073DDB" w:rsidP="00073DDB">
                <w:pPr>
                  <w:rPr>
                    <w:sz w:val="24"/>
                    <w:szCs w:val="24"/>
                  </w:rPr>
                </w:pPr>
                <w:r>
                  <w:rPr>
                    <w:b w:val="0"/>
                    <w:bCs w:val="0"/>
                    <w:sz w:val="24"/>
                    <w:szCs w:val="24"/>
                  </w:rPr>
                  <w:t xml:space="preserve">Ungdom mot EU har i arbeidsåret deltatt på mer eller mindre alt av </w:t>
                </w:r>
                <w:r w:rsidR="00C52ADD">
                  <w:rPr>
                    <w:b w:val="0"/>
                    <w:bCs w:val="0"/>
                    <w:sz w:val="24"/>
                    <w:szCs w:val="24"/>
                  </w:rPr>
                  <w:t>Nei til EUs styre</w:t>
                </w:r>
                <w:r w:rsidR="00102DC5">
                  <w:rPr>
                    <w:b w:val="0"/>
                    <w:bCs w:val="0"/>
                    <w:sz w:val="24"/>
                    <w:szCs w:val="24"/>
                  </w:rPr>
                  <w:t xml:space="preserve">møter, rådsmøter og i de fylkeledermøtene vi har blitt inviterte til. I tillegg har vi blitt invitert til </w:t>
                </w:r>
                <w:r w:rsidR="00DE1DEF">
                  <w:rPr>
                    <w:b w:val="0"/>
                    <w:bCs w:val="0"/>
                    <w:sz w:val="24"/>
                    <w:szCs w:val="24"/>
                  </w:rPr>
                  <w:t>flere av Nei til EUs fylkeslag, for å holde b.la. foredrag og hilsningstaler</w:t>
                </w:r>
                <w:r w:rsidR="00B4719E">
                  <w:rPr>
                    <w:b w:val="0"/>
                    <w:bCs w:val="0"/>
                    <w:sz w:val="24"/>
                    <w:szCs w:val="24"/>
                  </w:rPr>
                  <w:t xml:space="preserve"> og vi har deltatt på det meste.</w:t>
                </w:r>
                <w:r w:rsidR="00B31FA7">
                  <w:rPr>
                    <w:b w:val="0"/>
                    <w:bCs w:val="0"/>
                    <w:sz w:val="24"/>
                    <w:szCs w:val="24"/>
                  </w:rPr>
                  <w:t xml:space="preserve"> Vi har i tillegg vært </w:t>
                </w:r>
                <w:r w:rsidR="00A1300A">
                  <w:rPr>
                    <w:b w:val="0"/>
                    <w:bCs w:val="0"/>
                    <w:sz w:val="24"/>
                    <w:szCs w:val="24"/>
                  </w:rPr>
                  <w:t>representerte</w:t>
                </w:r>
                <w:r w:rsidR="00B31FA7">
                  <w:rPr>
                    <w:b w:val="0"/>
                    <w:bCs w:val="0"/>
                    <w:sz w:val="24"/>
                    <w:szCs w:val="24"/>
                  </w:rPr>
                  <w:t xml:space="preserve"> </w:t>
                </w:r>
                <w:r w:rsidR="00A1300A">
                  <w:rPr>
                    <w:b w:val="0"/>
                    <w:bCs w:val="0"/>
                    <w:sz w:val="24"/>
                    <w:szCs w:val="24"/>
                  </w:rPr>
                  <w:t>i Nei til EUs økonomiarbeidsgruppe</w:t>
                </w:r>
              </w:p>
              <w:p w14:paraId="506FB8DA" w14:textId="77777777" w:rsidR="00A1300A" w:rsidRDefault="00A1300A" w:rsidP="00073DDB">
                <w:pPr>
                  <w:rPr>
                    <w:sz w:val="24"/>
                    <w:szCs w:val="24"/>
                  </w:rPr>
                </w:pPr>
              </w:p>
              <w:p w14:paraId="565FE04C" w14:textId="14342312" w:rsidR="00EA6F0D" w:rsidRDefault="00A1300A" w:rsidP="00073DDB">
                <w:pPr>
                  <w:rPr>
                    <w:b w:val="0"/>
                    <w:bCs w:val="0"/>
                    <w:sz w:val="24"/>
                    <w:szCs w:val="24"/>
                  </w:rPr>
                </w:pPr>
                <w:r>
                  <w:rPr>
                    <w:b w:val="0"/>
                    <w:bCs w:val="0"/>
                    <w:sz w:val="24"/>
                    <w:szCs w:val="24"/>
                  </w:rPr>
                  <w:t xml:space="preserve">Torstein har i arbeidsåret representert </w:t>
                </w:r>
                <w:r w:rsidR="00793A6D">
                  <w:rPr>
                    <w:b w:val="0"/>
                    <w:bCs w:val="0"/>
                    <w:sz w:val="24"/>
                    <w:szCs w:val="24"/>
                  </w:rPr>
                  <w:t xml:space="preserve">Ungdom mot EU i økonomiarbeidsgruppen hos Nei til EU, som jobber med å utforme nye budsjettforslag og </w:t>
                </w:r>
                <w:r w:rsidR="00C33345">
                  <w:rPr>
                    <w:b w:val="0"/>
                    <w:bCs w:val="0"/>
                    <w:sz w:val="24"/>
                    <w:szCs w:val="24"/>
                  </w:rPr>
                  <w:t>endringer i bruken av økonomiske midler. Det har vært viktig for oss å ha Torstein her, for å sikre at ikke man foretar forslag til kutt i vår støtte.</w:t>
                </w:r>
              </w:p>
              <w:p w14:paraId="31872901" w14:textId="77777777" w:rsidR="00EA6F0D" w:rsidRDefault="00EA6F0D" w:rsidP="00073DDB">
                <w:pPr>
                  <w:rPr>
                    <w:b w:val="0"/>
                    <w:bCs w:val="0"/>
                    <w:sz w:val="24"/>
                    <w:szCs w:val="24"/>
                  </w:rPr>
                </w:pPr>
              </w:p>
              <w:p w14:paraId="1EC1DE1E" w14:textId="04B11BA2" w:rsidR="00EA6F0D" w:rsidRPr="00731304" w:rsidRDefault="00EA6F0D" w:rsidP="00073DDB">
                <w:pPr>
                  <w:rPr>
                    <w:sz w:val="24"/>
                    <w:szCs w:val="24"/>
                  </w:rPr>
                </w:pPr>
                <w:r w:rsidRPr="00731304">
                  <w:rPr>
                    <w:sz w:val="24"/>
                    <w:szCs w:val="24"/>
                  </w:rPr>
                  <w:t>Ungdom mot EUs rådsmedlemmer i Nei til EU sitt råd:</w:t>
                </w:r>
              </w:p>
              <w:p w14:paraId="0B9E44AC" w14:textId="4C348529" w:rsidR="00EA6F0D" w:rsidRDefault="00EA6F0D" w:rsidP="00EA6F0D">
                <w:pPr>
                  <w:pStyle w:val="Listeavsnitt"/>
                  <w:numPr>
                    <w:ilvl w:val="0"/>
                    <w:numId w:val="16"/>
                  </w:numPr>
                  <w:rPr>
                    <w:sz w:val="24"/>
                    <w:szCs w:val="24"/>
                  </w:rPr>
                </w:pPr>
                <w:r>
                  <w:rPr>
                    <w:b w:val="0"/>
                    <w:bCs w:val="0"/>
                    <w:sz w:val="24"/>
                    <w:szCs w:val="24"/>
                  </w:rPr>
                  <w:t>Kim René Hamre</w:t>
                </w:r>
              </w:p>
              <w:p w14:paraId="1B3EB94E" w14:textId="54202842" w:rsidR="00EA6F0D" w:rsidRDefault="002A0743" w:rsidP="00EA6F0D">
                <w:pPr>
                  <w:pStyle w:val="Listeavsnitt"/>
                  <w:numPr>
                    <w:ilvl w:val="0"/>
                    <w:numId w:val="16"/>
                  </w:numPr>
                  <w:rPr>
                    <w:sz w:val="24"/>
                    <w:szCs w:val="24"/>
                  </w:rPr>
                </w:pPr>
                <w:r>
                  <w:rPr>
                    <w:b w:val="0"/>
                    <w:bCs w:val="0"/>
                    <w:sz w:val="24"/>
                    <w:szCs w:val="24"/>
                  </w:rPr>
                  <w:t xml:space="preserve">Lars Barstad Løvold (Trakk seg i </w:t>
                </w:r>
                <w:r w:rsidR="00931B52">
                  <w:rPr>
                    <w:b w:val="0"/>
                    <w:bCs w:val="0"/>
                    <w:sz w:val="24"/>
                    <w:szCs w:val="24"/>
                  </w:rPr>
                  <w:t xml:space="preserve">26. Februar </w:t>
                </w:r>
                <w:r>
                  <w:rPr>
                    <w:b w:val="0"/>
                    <w:bCs w:val="0"/>
                    <w:sz w:val="24"/>
                    <w:szCs w:val="24"/>
                  </w:rPr>
                  <w:t>2024)</w:t>
                </w:r>
              </w:p>
              <w:p w14:paraId="1C5B4A04" w14:textId="17EFEBCD" w:rsidR="002A0743" w:rsidRDefault="00A95209" w:rsidP="00EA6F0D">
                <w:pPr>
                  <w:pStyle w:val="Listeavsnitt"/>
                  <w:numPr>
                    <w:ilvl w:val="0"/>
                    <w:numId w:val="16"/>
                  </w:numPr>
                  <w:rPr>
                    <w:sz w:val="24"/>
                    <w:szCs w:val="24"/>
                  </w:rPr>
                </w:pPr>
                <w:r>
                  <w:rPr>
                    <w:b w:val="0"/>
                    <w:bCs w:val="0"/>
                    <w:sz w:val="24"/>
                    <w:szCs w:val="24"/>
                  </w:rPr>
                  <w:t>Stig Even Lillestøl</w:t>
                </w:r>
              </w:p>
              <w:p w14:paraId="2CEB5B9F" w14:textId="003D659B" w:rsidR="00A95209" w:rsidRDefault="00A95209" w:rsidP="00EA6F0D">
                <w:pPr>
                  <w:pStyle w:val="Listeavsnitt"/>
                  <w:numPr>
                    <w:ilvl w:val="0"/>
                    <w:numId w:val="16"/>
                  </w:numPr>
                  <w:rPr>
                    <w:sz w:val="24"/>
                    <w:szCs w:val="24"/>
                  </w:rPr>
                </w:pPr>
                <w:r>
                  <w:rPr>
                    <w:b w:val="0"/>
                    <w:bCs w:val="0"/>
                    <w:sz w:val="24"/>
                    <w:szCs w:val="24"/>
                  </w:rPr>
                  <w:t xml:space="preserve">Sania Shabir </w:t>
                </w:r>
              </w:p>
              <w:p w14:paraId="297C2A18" w14:textId="304E3D69" w:rsidR="00A95209" w:rsidRDefault="00A95209" w:rsidP="00EA6F0D">
                <w:pPr>
                  <w:pStyle w:val="Listeavsnitt"/>
                  <w:numPr>
                    <w:ilvl w:val="0"/>
                    <w:numId w:val="16"/>
                  </w:numPr>
                  <w:rPr>
                    <w:sz w:val="24"/>
                    <w:szCs w:val="24"/>
                  </w:rPr>
                </w:pPr>
                <w:r>
                  <w:rPr>
                    <w:b w:val="0"/>
                    <w:bCs w:val="0"/>
                    <w:sz w:val="24"/>
                    <w:szCs w:val="24"/>
                  </w:rPr>
                  <w:t>Bente Løyte (Vara)</w:t>
                </w:r>
              </w:p>
              <w:p w14:paraId="26BACD71" w14:textId="768D4C4C" w:rsidR="00C2264D" w:rsidRDefault="00C2264D" w:rsidP="00EA6F0D">
                <w:pPr>
                  <w:pStyle w:val="Listeavsnitt"/>
                  <w:numPr>
                    <w:ilvl w:val="0"/>
                    <w:numId w:val="16"/>
                  </w:numPr>
                  <w:rPr>
                    <w:sz w:val="24"/>
                    <w:szCs w:val="24"/>
                  </w:rPr>
                </w:pPr>
                <w:r>
                  <w:rPr>
                    <w:b w:val="0"/>
                    <w:bCs w:val="0"/>
                    <w:sz w:val="24"/>
                    <w:szCs w:val="24"/>
                  </w:rPr>
                  <w:t>Ingvild Munz (Vara)</w:t>
                </w:r>
              </w:p>
              <w:p w14:paraId="4A169C87" w14:textId="25B4F9AB" w:rsidR="00C2264D" w:rsidRDefault="00C2264D" w:rsidP="00EA6F0D">
                <w:pPr>
                  <w:pStyle w:val="Listeavsnitt"/>
                  <w:numPr>
                    <w:ilvl w:val="0"/>
                    <w:numId w:val="16"/>
                  </w:numPr>
                  <w:rPr>
                    <w:sz w:val="24"/>
                    <w:szCs w:val="24"/>
                  </w:rPr>
                </w:pPr>
                <w:r>
                  <w:rPr>
                    <w:b w:val="0"/>
                    <w:bCs w:val="0"/>
                    <w:sz w:val="24"/>
                    <w:szCs w:val="24"/>
                  </w:rPr>
                  <w:t>Kasper Fossum (Vara)</w:t>
                </w:r>
              </w:p>
              <w:p w14:paraId="69355A9C" w14:textId="498BCD93" w:rsidR="00455F2B" w:rsidRPr="00455F2B" w:rsidRDefault="00C91FB8" w:rsidP="00C91FB8">
                <w:pPr>
                  <w:rPr>
                    <w:b w:val="0"/>
                    <w:bCs w:val="0"/>
                    <w:sz w:val="24"/>
                    <w:szCs w:val="24"/>
                  </w:rPr>
                </w:pPr>
                <w:r>
                  <w:rPr>
                    <w:b w:val="0"/>
                    <w:bCs w:val="0"/>
                    <w:sz w:val="24"/>
                    <w:szCs w:val="24"/>
                  </w:rPr>
                  <w:t xml:space="preserve">Ungdom mot EU har hatt god nytte av å delta på Nei til EU sitt rådsmøte med tanke på at våre sentrale representanter har fått knyttet bedre kontakt med lokal- og fylkeslag sine tillitsvalgte. </w:t>
                </w:r>
                <w:r w:rsidR="00455F2B">
                  <w:rPr>
                    <w:b w:val="0"/>
                    <w:bCs w:val="0"/>
                    <w:sz w:val="24"/>
                    <w:szCs w:val="24"/>
                  </w:rPr>
                  <w:t xml:space="preserve">Det er verdt å nevne at Lars Barstad Løvold trakk seg med bakgrunn i at han </w:t>
                </w:r>
                <w:r w:rsidR="00320625">
                  <w:rPr>
                    <w:b w:val="0"/>
                    <w:bCs w:val="0"/>
                    <w:sz w:val="24"/>
                    <w:szCs w:val="24"/>
                  </w:rPr>
                  <w:t xml:space="preserve">stiller til et høytstående verv i FpU </w:t>
                </w:r>
                <w:r w:rsidR="00194764">
                  <w:rPr>
                    <w:b w:val="0"/>
                    <w:bCs w:val="0"/>
                    <w:sz w:val="24"/>
                    <w:szCs w:val="24"/>
                  </w:rPr>
                  <w:t>og han føler det blir upassende og vanskelig å</w:t>
                </w:r>
                <w:r w:rsidR="009D042E">
                  <w:rPr>
                    <w:b w:val="0"/>
                    <w:bCs w:val="0"/>
                    <w:sz w:val="24"/>
                    <w:szCs w:val="24"/>
                  </w:rPr>
                  <w:t xml:space="preserve"> skulle</w:t>
                </w:r>
                <w:r w:rsidR="00194764">
                  <w:rPr>
                    <w:b w:val="0"/>
                    <w:bCs w:val="0"/>
                    <w:sz w:val="24"/>
                    <w:szCs w:val="24"/>
                  </w:rPr>
                  <w:t xml:space="preserve"> ha </w:t>
                </w:r>
                <w:r w:rsidR="009D042E">
                  <w:rPr>
                    <w:b w:val="0"/>
                    <w:bCs w:val="0"/>
                    <w:sz w:val="24"/>
                    <w:szCs w:val="24"/>
                  </w:rPr>
                  <w:t>2 høytstående verv samtidig.</w:t>
                </w:r>
              </w:p>
              <w:p w14:paraId="5A8AC79A" w14:textId="77777777" w:rsidR="00731304" w:rsidRPr="00C91FB8" w:rsidRDefault="00731304" w:rsidP="00C91FB8">
                <w:pPr>
                  <w:rPr>
                    <w:sz w:val="24"/>
                    <w:szCs w:val="24"/>
                  </w:rPr>
                </w:pPr>
              </w:p>
              <w:p w14:paraId="0CBAA3A1" w14:textId="702BA47B" w:rsidR="00F06F9D" w:rsidRPr="00731304" w:rsidRDefault="00F06F9D" w:rsidP="00F06F9D">
                <w:pPr>
                  <w:rPr>
                    <w:sz w:val="24"/>
                    <w:szCs w:val="24"/>
                  </w:rPr>
                </w:pPr>
                <w:r w:rsidRPr="00731304">
                  <w:rPr>
                    <w:sz w:val="24"/>
                    <w:szCs w:val="24"/>
                  </w:rPr>
                  <w:t>Ungdom mot EUs representanter i Nei til EU sitt styre:</w:t>
                </w:r>
              </w:p>
              <w:p w14:paraId="46794DE2" w14:textId="16D36D4A" w:rsidR="00F06F9D" w:rsidRDefault="00B67931" w:rsidP="00F06F9D">
                <w:pPr>
                  <w:pStyle w:val="Listeavsnitt"/>
                  <w:numPr>
                    <w:ilvl w:val="0"/>
                    <w:numId w:val="16"/>
                  </w:numPr>
                  <w:rPr>
                    <w:sz w:val="24"/>
                    <w:szCs w:val="24"/>
                  </w:rPr>
                </w:pPr>
                <w:r>
                  <w:rPr>
                    <w:b w:val="0"/>
                    <w:bCs w:val="0"/>
                    <w:sz w:val="24"/>
                    <w:szCs w:val="24"/>
                  </w:rPr>
                  <w:t xml:space="preserve">Kim René Hamre </w:t>
                </w:r>
              </w:p>
              <w:p w14:paraId="50B617C9" w14:textId="02FF5F67" w:rsidR="00B67931" w:rsidRPr="00F06F9D" w:rsidRDefault="00B67931" w:rsidP="00F06F9D">
                <w:pPr>
                  <w:pStyle w:val="Listeavsnitt"/>
                  <w:numPr>
                    <w:ilvl w:val="0"/>
                    <w:numId w:val="16"/>
                  </w:numPr>
                  <w:rPr>
                    <w:sz w:val="24"/>
                    <w:szCs w:val="24"/>
                  </w:rPr>
                </w:pPr>
                <w:r>
                  <w:rPr>
                    <w:b w:val="0"/>
                    <w:bCs w:val="0"/>
                    <w:sz w:val="24"/>
                    <w:szCs w:val="24"/>
                  </w:rPr>
                  <w:lastRenderedPageBreak/>
                  <w:t>Lars Barstad Løvold (Vara</w:t>
                </w:r>
                <w:r w:rsidR="002B57FD">
                  <w:rPr>
                    <w:b w:val="0"/>
                    <w:bCs w:val="0"/>
                    <w:sz w:val="24"/>
                    <w:szCs w:val="24"/>
                  </w:rPr>
                  <w:t>, trakk seg i 2024)</w:t>
                </w:r>
              </w:p>
              <w:p w14:paraId="7754D2B6" w14:textId="10C9B2F5" w:rsidR="00FE1B31" w:rsidRDefault="000C6ED9" w:rsidP="00734BAD">
                <w:pPr>
                  <w:pStyle w:val="Overskrift2"/>
                  <w:rPr>
                    <w:b w:val="0"/>
                    <w:bCs w:val="0"/>
                  </w:rPr>
                </w:pPr>
                <w:bookmarkStart w:id="22" w:name="_Toc161925049"/>
                <w:r>
                  <w:t>Aktivitet i arbeidsåret</w:t>
                </w:r>
                <w:bookmarkEnd w:id="22"/>
              </w:p>
              <w:p w14:paraId="33AB6713" w14:textId="77777777" w:rsidR="000C6ED9" w:rsidRDefault="00387865" w:rsidP="000C6ED9">
                <w:pPr>
                  <w:rPr>
                    <w:sz w:val="24"/>
                    <w:szCs w:val="24"/>
                  </w:rPr>
                </w:pPr>
                <w:r>
                  <w:rPr>
                    <w:b w:val="0"/>
                    <w:bCs w:val="0"/>
                    <w:sz w:val="24"/>
                    <w:szCs w:val="24"/>
                  </w:rPr>
                  <w:t>Dette punket tar utgangspunkt i hva som har blitt gjort i arbeidsåret fra nytt sentralstyre, landsstyre</w:t>
                </w:r>
                <w:r w:rsidR="007D5A76">
                  <w:rPr>
                    <w:b w:val="0"/>
                    <w:bCs w:val="0"/>
                    <w:sz w:val="24"/>
                    <w:szCs w:val="24"/>
                  </w:rPr>
                  <w:t>, kontrollkomité</w:t>
                </w:r>
                <w:r>
                  <w:rPr>
                    <w:b w:val="0"/>
                    <w:bCs w:val="0"/>
                    <w:sz w:val="24"/>
                    <w:szCs w:val="24"/>
                  </w:rPr>
                  <w:t xml:space="preserve"> og ledelse ble valgt </w:t>
                </w:r>
                <w:r w:rsidR="007D5A76">
                  <w:rPr>
                    <w:b w:val="0"/>
                    <w:bCs w:val="0"/>
                    <w:sz w:val="24"/>
                    <w:szCs w:val="24"/>
                  </w:rPr>
                  <w:t xml:space="preserve">ved Ungdom mot EU sitt landsmøte </w:t>
                </w:r>
                <w:r w:rsidR="00863352">
                  <w:rPr>
                    <w:b w:val="0"/>
                    <w:bCs w:val="0"/>
                    <w:sz w:val="24"/>
                    <w:szCs w:val="24"/>
                  </w:rPr>
                  <w:t xml:space="preserve">den 23. April 2023 frem til </w:t>
                </w:r>
                <w:r w:rsidR="00450D6C">
                  <w:rPr>
                    <w:b w:val="0"/>
                    <w:bCs w:val="0"/>
                    <w:sz w:val="24"/>
                    <w:szCs w:val="24"/>
                  </w:rPr>
                  <w:t xml:space="preserve">landsmøte </w:t>
                </w:r>
                <w:r w:rsidR="00B47B48">
                  <w:rPr>
                    <w:b w:val="0"/>
                    <w:bCs w:val="0"/>
                    <w:sz w:val="24"/>
                    <w:szCs w:val="24"/>
                  </w:rPr>
                  <w:t>som skal være i</w:t>
                </w:r>
                <w:r w:rsidR="00450D6C">
                  <w:rPr>
                    <w:b w:val="0"/>
                    <w:bCs w:val="0"/>
                    <w:sz w:val="24"/>
                    <w:szCs w:val="24"/>
                  </w:rPr>
                  <w:t xml:space="preserve"> 2024 den 5. April.</w:t>
                </w:r>
              </w:p>
              <w:p w14:paraId="25827C1A" w14:textId="6C0A3C06" w:rsidR="007D59D2" w:rsidRDefault="00CB01D9" w:rsidP="000C6ED9">
                <w:pPr>
                  <w:rPr>
                    <w:b w:val="0"/>
                    <w:bCs w:val="0"/>
                    <w:sz w:val="24"/>
                    <w:szCs w:val="24"/>
                  </w:rPr>
                </w:pPr>
                <w:r>
                  <w:rPr>
                    <w:sz w:val="24"/>
                    <w:szCs w:val="24"/>
                  </w:rPr>
                  <w:t>April:</w:t>
                </w:r>
              </w:p>
              <w:p w14:paraId="15D53AA8" w14:textId="5B320593" w:rsidR="00CB01D9" w:rsidRDefault="006E12E7" w:rsidP="000C6ED9">
                <w:pPr>
                  <w:rPr>
                    <w:sz w:val="24"/>
                    <w:szCs w:val="24"/>
                  </w:rPr>
                </w:pPr>
                <w:r>
                  <w:rPr>
                    <w:noProof/>
                    <w:sz w:val="24"/>
                    <w:szCs w:val="24"/>
                  </w:rPr>
                  <w:drawing>
                    <wp:anchor distT="0" distB="0" distL="114300" distR="114300" simplePos="0" relativeHeight="251663360" behindDoc="0" locked="0" layoutInCell="1" allowOverlap="1" wp14:anchorId="404F5441" wp14:editId="17B15A2D">
                      <wp:simplePos x="0" y="0"/>
                      <wp:positionH relativeFrom="column">
                        <wp:posOffset>4195445</wp:posOffset>
                      </wp:positionH>
                      <wp:positionV relativeFrom="page">
                        <wp:posOffset>1864360</wp:posOffset>
                      </wp:positionV>
                      <wp:extent cx="2110740" cy="1583055"/>
                      <wp:effectExtent l="0" t="0" r="3810" b="0"/>
                      <wp:wrapTopAndBottom/>
                      <wp:docPr id="18507238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2386" name="Bild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0740" cy="1583055"/>
                              </a:xfrm>
                              <a:prstGeom prst="rect">
                                <a:avLst/>
                              </a:prstGeom>
                            </pic:spPr>
                          </pic:pic>
                        </a:graphicData>
                      </a:graphic>
                      <wp14:sizeRelH relativeFrom="margin">
                        <wp14:pctWidth>0</wp14:pctWidth>
                      </wp14:sizeRelH>
                      <wp14:sizeRelV relativeFrom="margin">
                        <wp14:pctHeight>0</wp14:pctHeight>
                      </wp14:sizeRelV>
                    </wp:anchor>
                  </w:drawing>
                </w:r>
                <w:r w:rsidR="008A6C95">
                  <w:rPr>
                    <w:noProof/>
                    <w:sz w:val="24"/>
                    <w:szCs w:val="24"/>
                  </w:rPr>
                  <w:drawing>
                    <wp:anchor distT="0" distB="0" distL="114300" distR="114300" simplePos="0" relativeHeight="251662336" behindDoc="0" locked="0" layoutInCell="1" allowOverlap="1" wp14:anchorId="7F16394E" wp14:editId="20687C0E">
                      <wp:simplePos x="0" y="0"/>
                      <wp:positionH relativeFrom="column">
                        <wp:posOffset>2063750</wp:posOffset>
                      </wp:positionH>
                      <wp:positionV relativeFrom="page">
                        <wp:posOffset>1864995</wp:posOffset>
                      </wp:positionV>
                      <wp:extent cx="2101850" cy="1577340"/>
                      <wp:effectExtent l="0" t="0" r="0" b="3810"/>
                      <wp:wrapTopAndBottom/>
                      <wp:docPr id="558564574" name="Bilde 2" descr="Et bilde som inneholder klær, utendørs,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64574" name="Bilde 2" descr="Et bilde som inneholder klær, utendørs, person, sko&#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1850" cy="1577340"/>
                              </a:xfrm>
                              <a:prstGeom prst="rect">
                                <a:avLst/>
                              </a:prstGeom>
                            </pic:spPr>
                          </pic:pic>
                        </a:graphicData>
                      </a:graphic>
                      <wp14:sizeRelH relativeFrom="margin">
                        <wp14:pctWidth>0</wp14:pctWidth>
                      </wp14:sizeRelH>
                      <wp14:sizeRelV relativeFrom="margin">
                        <wp14:pctHeight>0</wp14:pctHeight>
                      </wp14:sizeRelV>
                    </wp:anchor>
                  </w:drawing>
                </w:r>
                <w:r w:rsidR="008A6C95">
                  <w:rPr>
                    <w:noProof/>
                    <w:sz w:val="24"/>
                    <w:szCs w:val="24"/>
                  </w:rPr>
                  <w:drawing>
                    <wp:anchor distT="0" distB="0" distL="114300" distR="114300" simplePos="0" relativeHeight="251661312" behindDoc="0" locked="0" layoutInCell="1" allowOverlap="1" wp14:anchorId="2336344F" wp14:editId="21CF1515">
                      <wp:simplePos x="0" y="0"/>
                      <wp:positionH relativeFrom="column">
                        <wp:posOffset>-68580</wp:posOffset>
                      </wp:positionH>
                      <wp:positionV relativeFrom="page">
                        <wp:posOffset>1874520</wp:posOffset>
                      </wp:positionV>
                      <wp:extent cx="2092960" cy="1569720"/>
                      <wp:effectExtent l="0" t="0" r="2540" b="0"/>
                      <wp:wrapTopAndBottom/>
                      <wp:docPr id="396573678" name="Bilde 1" descr="Et bilde som inneholder klær, person, sko,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73678" name="Bilde 1" descr="Et bilde som inneholder klær, person, sko, man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2960" cy="1569720"/>
                              </a:xfrm>
                              <a:prstGeom prst="rect">
                                <a:avLst/>
                              </a:prstGeom>
                            </pic:spPr>
                          </pic:pic>
                        </a:graphicData>
                      </a:graphic>
                      <wp14:sizeRelH relativeFrom="margin">
                        <wp14:pctWidth>0</wp14:pctWidth>
                      </wp14:sizeRelH>
                      <wp14:sizeRelV relativeFrom="margin">
                        <wp14:pctHeight>0</wp14:pctHeight>
                      </wp14:sizeRelV>
                    </wp:anchor>
                  </w:drawing>
                </w:r>
                <w:r w:rsidR="00CB01D9">
                  <w:rPr>
                    <w:b w:val="0"/>
                    <w:bCs w:val="0"/>
                    <w:sz w:val="24"/>
                    <w:szCs w:val="24"/>
                  </w:rPr>
                  <w:t xml:space="preserve">I april ble det </w:t>
                </w:r>
                <w:r w:rsidR="00046495">
                  <w:rPr>
                    <w:b w:val="0"/>
                    <w:bCs w:val="0"/>
                    <w:sz w:val="24"/>
                    <w:szCs w:val="24"/>
                  </w:rPr>
                  <w:t xml:space="preserve">på landsmøte </w:t>
                </w:r>
                <w:r w:rsidR="00CB01D9">
                  <w:rPr>
                    <w:b w:val="0"/>
                    <w:bCs w:val="0"/>
                    <w:sz w:val="24"/>
                    <w:szCs w:val="24"/>
                  </w:rPr>
                  <w:t>valgt nye tillitsvalgte til alle Ungdom mot EUs sentrale organer</w:t>
                </w:r>
                <w:r w:rsidR="00D86CE9">
                  <w:rPr>
                    <w:b w:val="0"/>
                    <w:bCs w:val="0"/>
                    <w:sz w:val="24"/>
                    <w:szCs w:val="24"/>
                  </w:rPr>
                  <w:t xml:space="preserve">, det fremste målet etter dette var å bygge opp flere lag og øke synligheten av organisasjonen i sosiale medier og </w:t>
                </w:r>
                <w:r w:rsidR="00046495">
                  <w:rPr>
                    <w:b w:val="0"/>
                    <w:bCs w:val="0"/>
                    <w:sz w:val="24"/>
                    <w:szCs w:val="24"/>
                  </w:rPr>
                  <w:t>i media generelt sett.</w:t>
                </w:r>
              </w:p>
              <w:p w14:paraId="34F90893" w14:textId="4322DA83" w:rsidR="00211411" w:rsidRDefault="00211411" w:rsidP="000C6ED9">
                <w:pPr>
                  <w:rPr>
                    <w:sz w:val="24"/>
                    <w:szCs w:val="24"/>
                  </w:rPr>
                </w:pPr>
              </w:p>
              <w:p w14:paraId="12BF45F8" w14:textId="785A22E1" w:rsidR="000A6025" w:rsidRDefault="002F23A9" w:rsidP="000C6ED9">
                <w:pPr>
                  <w:rPr>
                    <w:sz w:val="24"/>
                    <w:szCs w:val="24"/>
                  </w:rPr>
                </w:pPr>
                <w:r>
                  <w:rPr>
                    <w:noProof/>
                    <w:sz w:val="24"/>
                    <w:szCs w:val="24"/>
                  </w:rPr>
                  <w:drawing>
                    <wp:anchor distT="0" distB="0" distL="114300" distR="114300" simplePos="0" relativeHeight="251664384" behindDoc="0" locked="0" layoutInCell="1" allowOverlap="1" wp14:anchorId="4794C640" wp14:editId="27A8D596">
                      <wp:simplePos x="0" y="0"/>
                      <wp:positionH relativeFrom="column">
                        <wp:posOffset>2689860</wp:posOffset>
                      </wp:positionH>
                      <wp:positionV relativeFrom="page">
                        <wp:posOffset>4556760</wp:posOffset>
                      </wp:positionV>
                      <wp:extent cx="1203960" cy="1606550"/>
                      <wp:effectExtent l="0" t="0" r="0" b="0"/>
                      <wp:wrapTopAndBottom/>
                      <wp:docPr id="68447502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396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71C">
                  <w:rPr>
                    <w:b w:val="0"/>
                    <w:bCs w:val="0"/>
                    <w:sz w:val="24"/>
                    <w:szCs w:val="24"/>
                  </w:rPr>
                  <w:t xml:space="preserve">Den 27. April hadde </w:t>
                </w:r>
                <w:r w:rsidR="00F66590">
                  <w:rPr>
                    <w:b w:val="0"/>
                    <w:bCs w:val="0"/>
                    <w:sz w:val="24"/>
                    <w:szCs w:val="24"/>
                  </w:rPr>
                  <w:t xml:space="preserve">leder for Ungdom mot EU et møte med Rød Ungdom sin daværende leder </w:t>
                </w:r>
                <w:r w:rsidR="000B2636">
                  <w:rPr>
                    <w:b w:val="0"/>
                    <w:bCs w:val="0"/>
                    <w:sz w:val="24"/>
                    <w:szCs w:val="24"/>
                  </w:rPr>
                  <w:t xml:space="preserve">Alberte Bekkhus på en kafé, for å </w:t>
                </w:r>
                <w:r w:rsidR="007E50E0">
                  <w:rPr>
                    <w:b w:val="0"/>
                    <w:bCs w:val="0"/>
                    <w:sz w:val="24"/>
                    <w:szCs w:val="24"/>
                  </w:rPr>
                  <w:t>snakke om hvordan våres organisasjoner bedre kan forberede oss mot en ny EU-kamp</w:t>
                </w:r>
                <w:r w:rsidR="002A5FA1">
                  <w:rPr>
                    <w:b w:val="0"/>
                    <w:bCs w:val="0"/>
                    <w:sz w:val="24"/>
                    <w:szCs w:val="24"/>
                  </w:rPr>
                  <w:t xml:space="preserve">. Møtet var i tillegg viktig for å se nærmere på hvordan vi bedre kan spille på hverandre fremover for å sikre at </w:t>
                </w:r>
                <w:r w:rsidR="000A6025">
                  <w:rPr>
                    <w:b w:val="0"/>
                    <w:bCs w:val="0"/>
                    <w:sz w:val="24"/>
                    <w:szCs w:val="24"/>
                  </w:rPr>
                  <w:t>unge i deres organisasjon ser hvorfor EU ikke er løsningen.</w:t>
                </w:r>
              </w:p>
              <w:p w14:paraId="3A3E0FD1" w14:textId="73C324F6" w:rsidR="007D59D2" w:rsidRDefault="000B2636" w:rsidP="000C6ED9">
                <w:pPr>
                  <w:rPr>
                    <w:sz w:val="24"/>
                    <w:szCs w:val="24"/>
                  </w:rPr>
                </w:pPr>
                <w:r>
                  <w:rPr>
                    <w:b w:val="0"/>
                    <w:bCs w:val="0"/>
                    <w:sz w:val="24"/>
                    <w:szCs w:val="24"/>
                  </w:rPr>
                  <w:t xml:space="preserve"> </w:t>
                </w:r>
              </w:p>
              <w:p w14:paraId="626B5FFD" w14:textId="2B0F0590" w:rsidR="0023723C" w:rsidRDefault="00A46DCF" w:rsidP="000C6ED9">
                <w:pPr>
                  <w:rPr>
                    <w:b w:val="0"/>
                    <w:bCs w:val="0"/>
                    <w:sz w:val="24"/>
                    <w:szCs w:val="24"/>
                  </w:rPr>
                </w:pPr>
                <w:r>
                  <w:rPr>
                    <w:b w:val="0"/>
                    <w:bCs w:val="0"/>
                    <w:sz w:val="24"/>
                    <w:szCs w:val="24"/>
                  </w:rPr>
                  <w:t xml:space="preserve">Den 29. April, så deltok leder for Ungdom mot EU på </w:t>
                </w:r>
                <w:r w:rsidR="00385CDF">
                  <w:rPr>
                    <w:b w:val="0"/>
                    <w:bCs w:val="0"/>
                    <w:sz w:val="24"/>
                    <w:szCs w:val="24"/>
                  </w:rPr>
                  <w:t xml:space="preserve">Senterungdommen sin lokallagsamling på Sundvolden hotel. Her </w:t>
                </w:r>
                <w:r w:rsidR="00D80BA2">
                  <w:rPr>
                    <w:b w:val="0"/>
                    <w:bCs w:val="0"/>
                    <w:sz w:val="24"/>
                    <w:szCs w:val="24"/>
                  </w:rPr>
                  <w:t xml:space="preserve">fikk man lære om hvordan man bygger opp nye lokallag og hvordan man kan </w:t>
                </w:r>
                <w:r w:rsidR="00AB7B1B">
                  <w:rPr>
                    <w:b w:val="0"/>
                    <w:bCs w:val="0"/>
                    <w:sz w:val="24"/>
                    <w:szCs w:val="24"/>
                  </w:rPr>
                  <w:t xml:space="preserve">få ungdommer til å engasjere seg. </w:t>
                </w:r>
                <w:r w:rsidR="008553A3">
                  <w:rPr>
                    <w:b w:val="0"/>
                    <w:bCs w:val="0"/>
                    <w:sz w:val="24"/>
                    <w:szCs w:val="24"/>
                  </w:rPr>
                  <w:t xml:space="preserve">En av </w:t>
                </w:r>
                <w:r w:rsidR="00CB691A">
                  <w:rPr>
                    <w:b w:val="0"/>
                    <w:bCs w:val="0"/>
                    <w:sz w:val="24"/>
                    <w:szCs w:val="24"/>
                  </w:rPr>
                  <w:t>innlederne</w:t>
                </w:r>
                <w:r w:rsidR="008553A3">
                  <w:rPr>
                    <w:b w:val="0"/>
                    <w:bCs w:val="0"/>
                    <w:sz w:val="24"/>
                    <w:szCs w:val="24"/>
                  </w:rPr>
                  <w:t xml:space="preserve"> var Maren Grøthe som </w:t>
                </w:r>
                <w:r w:rsidR="00CB691A">
                  <w:rPr>
                    <w:b w:val="0"/>
                    <w:bCs w:val="0"/>
                    <w:sz w:val="24"/>
                    <w:szCs w:val="24"/>
                  </w:rPr>
                  <w:t xml:space="preserve">har vært den yngste stortingsrepresentanten på Stortinget i Norges historie, </w:t>
                </w:r>
                <w:r w:rsidR="002650B4">
                  <w:rPr>
                    <w:b w:val="0"/>
                    <w:bCs w:val="0"/>
                    <w:sz w:val="24"/>
                    <w:szCs w:val="24"/>
                  </w:rPr>
                  <w:t xml:space="preserve">hun kunne blant annet fortelle om </w:t>
                </w:r>
                <w:r w:rsidR="00094A92">
                  <w:rPr>
                    <w:b w:val="0"/>
                    <w:bCs w:val="0"/>
                    <w:sz w:val="24"/>
                    <w:szCs w:val="24"/>
                  </w:rPr>
                  <w:t xml:space="preserve">noen konkret eksempler på EU-direktiver og reguleringer som skaper problemer for </w:t>
                </w:r>
                <w:r w:rsidR="00CC3D05">
                  <w:rPr>
                    <w:b w:val="0"/>
                    <w:bCs w:val="0"/>
                    <w:sz w:val="24"/>
                    <w:szCs w:val="24"/>
                  </w:rPr>
                  <w:t xml:space="preserve">praktisk opplæring av helse arbeidere. </w:t>
                </w:r>
                <w:r w:rsidR="00493546">
                  <w:rPr>
                    <w:b w:val="0"/>
                    <w:bCs w:val="0"/>
                    <w:sz w:val="24"/>
                    <w:szCs w:val="24"/>
                  </w:rPr>
                  <w:t xml:space="preserve">Noe av dette er blant annet det at Høgskulen på Vestlandet </w:t>
                </w:r>
                <w:r w:rsidR="00DA0158">
                  <w:rPr>
                    <w:b w:val="0"/>
                    <w:bCs w:val="0"/>
                    <w:sz w:val="24"/>
                    <w:szCs w:val="24"/>
                  </w:rPr>
                  <w:t xml:space="preserve">(HVL) har gode simuleringsverktøy, som menneskelignende dukker som er utstyrt med teknologisk utstyr som gjør det mulig å simulere ulike scenarioer </w:t>
                </w:r>
                <w:r w:rsidR="006634D1">
                  <w:rPr>
                    <w:b w:val="0"/>
                    <w:bCs w:val="0"/>
                    <w:sz w:val="24"/>
                    <w:szCs w:val="24"/>
                  </w:rPr>
                  <w:t>for opplæringsformål som er veldig praktisk for opplæring av de som</w:t>
                </w:r>
                <w:r w:rsidR="00F4002D">
                  <w:rPr>
                    <w:b w:val="0"/>
                    <w:bCs w:val="0"/>
                    <w:sz w:val="24"/>
                    <w:szCs w:val="24"/>
                  </w:rPr>
                  <w:t xml:space="preserve"> tar en utdanning her innenfor helse. Ulike EU-reguleringer setter </w:t>
                </w:r>
                <w:r w:rsidR="00F4002D">
                  <w:rPr>
                    <w:b w:val="0"/>
                    <w:bCs w:val="0"/>
                    <w:sz w:val="24"/>
                    <w:szCs w:val="24"/>
                  </w:rPr>
                  <w:lastRenderedPageBreak/>
                  <w:t xml:space="preserve">derimot ifølge Maren Grøthe hindringer i veien for at HVL kan ta disse simuleringsverktøyene som skolen har kjøpt inn i bruk </w:t>
                </w:r>
                <w:r w:rsidR="006C3162">
                  <w:rPr>
                    <w:b w:val="0"/>
                    <w:bCs w:val="0"/>
                    <w:sz w:val="24"/>
                    <w:szCs w:val="24"/>
                  </w:rPr>
                  <w:t>og det er derfor ikke tillat i henhold til EU-krav.</w:t>
                </w:r>
              </w:p>
              <w:p w14:paraId="33113097" w14:textId="77777777" w:rsidR="005B78ED" w:rsidRDefault="005B78ED" w:rsidP="000C6ED9">
                <w:pPr>
                  <w:rPr>
                    <w:b w:val="0"/>
                    <w:bCs w:val="0"/>
                    <w:sz w:val="24"/>
                    <w:szCs w:val="24"/>
                  </w:rPr>
                </w:pPr>
              </w:p>
              <w:p w14:paraId="54B0B95A" w14:textId="04C00D5C" w:rsidR="005B78ED" w:rsidRPr="00D951CA" w:rsidRDefault="00AB034C" w:rsidP="000C6ED9">
                <w:pPr>
                  <w:rPr>
                    <w:b w:val="0"/>
                    <w:bCs w:val="0"/>
                    <w:sz w:val="24"/>
                    <w:szCs w:val="24"/>
                  </w:rPr>
                </w:pPr>
                <w:r>
                  <w:rPr>
                    <w:noProof/>
                    <w:sz w:val="24"/>
                    <w:szCs w:val="24"/>
                  </w:rPr>
                  <w:drawing>
                    <wp:anchor distT="0" distB="0" distL="114300" distR="114300" simplePos="0" relativeHeight="251665408" behindDoc="0" locked="0" layoutInCell="1" allowOverlap="1" wp14:anchorId="0FC3B343" wp14:editId="3A004F24">
                      <wp:simplePos x="0" y="0"/>
                      <wp:positionH relativeFrom="column">
                        <wp:posOffset>22860</wp:posOffset>
                      </wp:positionH>
                      <wp:positionV relativeFrom="paragraph">
                        <wp:posOffset>854710</wp:posOffset>
                      </wp:positionV>
                      <wp:extent cx="1637030" cy="2095500"/>
                      <wp:effectExtent l="0" t="0" r="1270" b="0"/>
                      <wp:wrapTopAndBottom/>
                      <wp:docPr id="1628483963"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03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6432" behindDoc="0" locked="0" layoutInCell="1" allowOverlap="1" wp14:anchorId="5995690B" wp14:editId="7479F51C">
                      <wp:simplePos x="0" y="0"/>
                      <wp:positionH relativeFrom="column">
                        <wp:posOffset>1941830</wp:posOffset>
                      </wp:positionH>
                      <wp:positionV relativeFrom="paragraph">
                        <wp:posOffset>861060</wp:posOffset>
                      </wp:positionV>
                      <wp:extent cx="2613660" cy="2101850"/>
                      <wp:effectExtent l="0" t="0" r="0" b="0"/>
                      <wp:wrapTopAndBottom/>
                      <wp:docPr id="5864104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66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1CA">
                  <w:rPr>
                    <w:b w:val="0"/>
                    <w:bCs w:val="0"/>
                    <w:sz w:val="24"/>
                    <w:szCs w:val="24"/>
                  </w:rPr>
                  <w:t>I tillegg fikk vår leder møtt på tidligere leder for Nei til EU, som var Kathrine Kleveland</w:t>
                </w:r>
                <w:r w:rsidR="005C7DF9">
                  <w:rPr>
                    <w:b w:val="0"/>
                    <w:bCs w:val="0"/>
                    <w:sz w:val="24"/>
                    <w:szCs w:val="24"/>
                  </w:rPr>
                  <w:t xml:space="preserve"> og de laget en video sammen om hvorfor Senterungdommer burde bli med i Ungdom mot EU. Litt senere </w:t>
                </w:r>
                <w:r w:rsidR="00471C9D">
                  <w:rPr>
                    <w:b w:val="0"/>
                    <w:bCs w:val="0"/>
                    <w:sz w:val="24"/>
                    <w:szCs w:val="24"/>
                  </w:rPr>
                  <w:t>kom leder for Norges Bygdeungdomslag</w:t>
                </w:r>
                <w:r w:rsidR="00883632">
                  <w:rPr>
                    <w:b w:val="0"/>
                    <w:bCs w:val="0"/>
                    <w:sz w:val="24"/>
                    <w:szCs w:val="24"/>
                  </w:rPr>
                  <w:t xml:space="preserve"> (NBU)</w:t>
                </w:r>
                <w:r w:rsidR="00471C9D">
                  <w:rPr>
                    <w:b w:val="0"/>
                    <w:bCs w:val="0"/>
                    <w:sz w:val="24"/>
                    <w:szCs w:val="24"/>
                  </w:rPr>
                  <w:t>, som var Henrik Nordtun Gjertsen</w:t>
                </w:r>
                <w:r w:rsidR="00883632">
                  <w:rPr>
                    <w:b w:val="0"/>
                    <w:bCs w:val="0"/>
                    <w:sz w:val="24"/>
                    <w:szCs w:val="24"/>
                  </w:rPr>
                  <w:t>. Vår leder</w:t>
                </w:r>
                <w:r>
                  <w:rPr>
                    <w:b w:val="0"/>
                    <w:bCs w:val="0"/>
                    <w:sz w:val="24"/>
                    <w:szCs w:val="24"/>
                  </w:rPr>
                  <w:t>, SUL</w:t>
                </w:r>
                <w:r w:rsidR="00883632">
                  <w:rPr>
                    <w:b w:val="0"/>
                    <w:bCs w:val="0"/>
                    <w:sz w:val="24"/>
                    <w:szCs w:val="24"/>
                  </w:rPr>
                  <w:t xml:space="preserve"> og NBU sin, fikk snakket litt om </w:t>
                </w:r>
                <w:r>
                  <w:rPr>
                    <w:b w:val="0"/>
                    <w:bCs w:val="0"/>
                    <w:sz w:val="24"/>
                    <w:szCs w:val="24"/>
                  </w:rPr>
                  <w:t>EU, landbruk og fremtidig mulig samarbeid.</w:t>
                </w:r>
              </w:p>
              <w:p w14:paraId="3436AC66" w14:textId="0431A3EB" w:rsidR="00B662EF" w:rsidRDefault="00B662EF" w:rsidP="000C6ED9">
                <w:pPr>
                  <w:rPr>
                    <w:sz w:val="24"/>
                    <w:szCs w:val="24"/>
                  </w:rPr>
                </w:pPr>
              </w:p>
              <w:p w14:paraId="17BC5FB3" w14:textId="7CDC3813" w:rsidR="00AB034C" w:rsidRDefault="003836C3" w:rsidP="000C6ED9">
                <w:pPr>
                  <w:rPr>
                    <w:sz w:val="24"/>
                    <w:szCs w:val="24"/>
                  </w:rPr>
                </w:pPr>
                <w:r>
                  <w:rPr>
                    <w:noProof/>
                    <w:sz w:val="24"/>
                    <w:szCs w:val="24"/>
                  </w:rPr>
                  <w:drawing>
                    <wp:anchor distT="0" distB="0" distL="114300" distR="114300" simplePos="0" relativeHeight="251667456" behindDoc="0" locked="0" layoutInCell="1" allowOverlap="1" wp14:anchorId="3F905AA8" wp14:editId="27603C1F">
                      <wp:simplePos x="0" y="0"/>
                      <wp:positionH relativeFrom="column">
                        <wp:posOffset>-1270</wp:posOffset>
                      </wp:positionH>
                      <wp:positionV relativeFrom="page">
                        <wp:posOffset>3794760</wp:posOffset>
                      </wp:positionV>
                      <wp:extent cx="1287780" cy="2287905"/>
                      <wp:effectExtent l="0" t="0" r="7620" b="0"/>
                      <wp:wrapTopAndBottom/>
                      <wp:docPr id="72888272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780"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0FC">
                  <w:rPr>
                    <w:b w:val="0"/>
                    <w:bCs w:val="0"/>
                    <w:sz w:val="24"/>
                    <w:szCs w:val="24"/>
                  </w:rPr>
                  <w:t>Den 29. April fikk samtidig vårt sentralstyremedlem, Sania Shabir</w:t>
                </w:r>
                <w:r w:rsidR="00FF1156">
                  <w:rPr>
                    <w:b w:val="0"/>
                    <w:bCs w:val="0"/>
                    <w:sz w:val="24"/>
                    <w:szCs w:val="24"/>
                  </w:rPr>
                  <w:t xml:space="preserve"> muligheten for å holde en liten innledning for sosialistisk ungdom sit</w:t>
                </w:r>
                <w:r w:rsidR="00672946">
                  <w:rPr>
                    <w:b w:val="0"/>
                    <w:bCs w:val="0"/>
                    <w:sz w:val="24"/>
                    <w:szCs w:val="24"/>
                  </w:rPr>
                  <w:t>t internasjonale utvalg for å snakke om våre syn på EU og EØS-avtalen.</w:t>
                </w:r>
              </w:p>
              <w:p w14:paraId="153F3183" w14:textId="78521972" w:rsidR="00672946" w:rsidRDefault="00672946" w:rsidP="000C6ED9">
                <w:pPr>
                  <w:rPr>
                    <w:b w:val="0"/>
                    <w:bCs w:val="0"/>
                    <w:sz w:val="24"/>
                    <w:szCs w:val="24"/>
                  </w:rPr>
                </w:pPr>
              </w:p>
              <w:p w14:paraId="7E0CC9C6" w14:textId="140A2ACB" w:rsidR="00AB034C" w:rsidRDefault="00292A31" w:rsidP="000C6ED9">
                <w:pPr>
                  <w:rPr>
                    <w:b w:val="0"/>
                    <w:bCs w:val="0"/>
                    <w:sz w:val="24"/>
                    <w:szCs w:val="24"/>
                  </w:rPr>
                </w:pPr>
                <w:r>
                  <w:rPr>
                    <w:sz w:val="24"/>
                    <w:szCs w:val="24"/>
                  </w:rPr>
                  <w:t>Mai:</w:t>
                </w:r>
              </w:p>
              <w:p w14:paraId="2C1401AB" w14:textId="24811F65" w:rsidR="00292A31" w:rsidRDefault="004311FE" w:rsidP="000C6ED9">
                <w:pPr>
                  <w:rPr>
                    <w:sz w:val="24"/>
                    <w:szCs w:val="24"/>
                  </w:rPr>
                </w:pPr>
                <w:r>
                  <w:rPr>
                    <w:b w:val="0"/>
                    <w:bCs w:val="0"/>
                    <w:sz w:val="24"/>
                    <w:szCs w:val="24"/>
                  </w:rPr>
                  <w:t xml:space="preserve">Den 1. Mai publiserte vi vår leder sin 1. Mai tale på Facebook som ble filmet på forhånd i Oslo </w:t>
                </w:r>
              </w:p>
              <w:p w14:paraId="08D6CD15" w14:textId="08A1B099" w:rsidR="00134806" w:rsidRDefault="00723FC3" w:rsidP="000C6ED9">
                <w:pPr>
                  <w:rPr>
                    <w:sz w:val="24"/>
                    <w:szCs w:val="24"/>
                  </w:rPr>
                </w:pPr>
                <w:r>
                  <w:rPr>
                    <w:noProof/>
                    <w:sz w:val="24"/>
                    <w:szCs w:val="24"/>
                  </w:rPr>
                  <w:lastRenderedPageBreak/>
                  <w:drawing>
                    <wp:anchor distT="0" distB="0" distL="114300" distR="114300" simplePos="0" relativeHeight="251668480" behindDoc="0" locked="0" layoutInCell="1" allowOverlap="1" wp14:anchorId="6546BC6D" wp14:editId="22ADE47F">
                      <wp:simplePos x="0" y="0"/>
                      <wp:positionH relativeFrom="column">
                        <wp:posOffset>-7620</wp:posOffset>
                      </wp:positionH>
                      <wp:positionV relativeFrom="paragraph">
                        <wp:posOffset>472440</wp:posOffset>
                      </wp:positionV>
                      <wp:extent cx="1501140" cy="1464444"/>
                      <wp:effectExtent l="0" t="0" r="3810" b="2540"/>
                      <wp:wrapTopAndBottom/>
                      <wp:docPr id="127594533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1140" cy="1464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806">
                  <w:rPr>
                    <w:b w:val="0"/>
                    <w:bCs w:val="0"/>
                    <w:sz w:val="24"/>
                    <w:szCs w:val="24"/>
                  </w:rPr>
                  <w:t xml:space="preserve">Den </w:t>
                </w:r>
                <w:r w:rsidR="00B72159">
                  <w:rPr>
                    <w:b w:val="0"/>
                    <w:bCs w:val="0"/>
                    <w:sz w:val="24"/>
                    <w:szCs w:val="24"/>
                  </w:rPr>
                  <w:t>4</w:t>
                </w:r>
                <w:r w:rsidR="00134806">
                  <w:rPr>
                    <w:b w:val="0"/>
                    <w:bCs w:val="0"/>
                    <w:sz w:val="24"/>
                    <w:szCs w:val="24"/>
                  </w:rPr>
                  <w:t>. Mai, så holdt vår politiske nestleder</w:t>
                </w:r>
                <w:r w:rsidR="006F598D">
                  <w:rPr>
                    <w:b w:val="0"/>
                    <w:bCs w:val="0"/>
                    <w:sz w:val="24"/>
                    <w:szCs w:val="24"/>
                  </w:rPr>
                  <w:t xml:space="preserve"> innledning for Oslo FpU om hvorfor vi i Ungdom mot EU sier nei til et norsk EU-medlemskap</w:t>
                </w:r>
                <w:r w:rsidR="00D37C0A">
                  <w:rPr>
                    <w:b w:val="0"/>
                    <w:bCs w:val="0"/>
                    <w:sz w:val="24"/>
                    <w:szCs w:val="24"/>
                  </w:rPr>
                  <w:t>. Det ble gode spørsmål og debatt i etterkant om dette.</w:t>
                </w:r>
              </w:p>
              <w:p w14:paraId="07F57FF1" w14:textId="3459D397" w:rsidR="00D37C0A" w:rsidRDefault="001E5136" w:rsidP="000C6ED9">
                <w:pPr>
                  <w:rPr>
                    <w:sz w:val="24"/>
                    <w:szCs w:val="24"/>
                  </w:rPr>
                </w:pPr>
                <w:r>
                  <w:rPr>
                    <w:noProof/>
                    <w:sz w:val="24"/>
                    <w:szCs w:val="24"/>
                  </w:rPr>
                  <w:drawing>
                    <wp:anchor distT="0" distB="0" distL="114300" distR="114300" simplePos="0" relativeHeight="251670528" behindDoc="0" locked="0" layoutInCell="1" allowOverlap="1" wp14:anchorId="3A05F6E4" wp14:editId="141B33D7">
                      <wp:simplePos x="0" y="0"/>
                      <wp:positionH relativeFrom="column">
                        <wp:posOffset>1644650</wp:posOffset>
                      </wp:positionH>
                      <wp:positionV relativeFrom="paragraph">
                        <wp:posOffset>388620</wp:posOffset>
                      </wp:positionV>
                      <wp:extent cx="1645920" cy="2193101"/>
                      <wp:effectExtent l="0" t="0" r="0" b="0"/>
                      <wp:wrapTopAndBottom/>
                      <wp:docPr id="423091677"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920" cy="2193101"/>
                              </a:xfrm>
                              <a:prstGeom prst="rect">
                                <a:avLst/>
                              </a:prstGeom>
                              <a:noFill/>
                              <a:ln>
                                <a:noFill/>
                              </a:ln>
                            </pic:spPr>
                          </pic:pic>
                        </a:graphicData>
                      </a:graphic>
                    </wp:anchor>
                  </w:drawing>
                </w:r>
                <w:r>
                  <w:rPr>
                    <w:noProof/>
                    <w:sz w:val="24"/>
                    <w:szCs w:val="24"/>
                  </w:rPr>
                  <w:drawing>
                    <wp:anchor distT="0" distB="0" distL="114300" distR="114300" simplePos="0" relativeHeight="251669504" behindDoc="0" locked="0" layoutInCell="1" allowOverlap="1" wp14:anchorId="599C8D96" wp14:editId="7B30DCC0">
                      <wp:simplePos x="0" y="0"/>
                      <wp:positionH relativeFrom="column">
                        <wp:posOffset>6350</wp:posOffset>
                      </wp:positionH>
                      <wp:positionV relativeFrom="paragraph">
                        <wp:posOffset>260350</wp:posOffset>
                      </wp:positionV>
                      <wp:extent cx="1356360" cy="2409190"/>
                      <wp:effectExtent l="0" t="0" r="0" b="0"/>
                      <wp:wrapTopAndBottom/>
                      <wp:docPr id="44011426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6360"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36F">
                  <w:rPr>
                    <w:b w:val="0"/>
                    <w:bCs w:val="0"/>
                    <w:sz w:val="24"/>
                    <w:szCs w:val="24"/>
                  </w:rPr>
                  <w:t xml:space="preserve">Den 5. Mai hadde vår politiske nestleder </w:t>
                </w:r>
                <w:r w:rsidR="0055415D">
                  <w:rPr>
                    <w:b w:val="0"/>
                    <w:bCs w:val="0"/>
                    <w:sz w:val="24"/>
                    <w:szCs w:val="24"/>
                  </w:rPr>
                  <w:t>en innledning</w:t>
                </w:r>
                <w:r w:rsidR="009D74D3">
                  <w:rPr>
                    <w:b w:val="0"/>
                    <w:bCs w:val="0"/>
                    <w:sz w:val="24"/>
                    <w:szCs w:val="24"/>
                  </w:rPr>
                  <w:t xml:space="preserve"> for Trondheim FpU</w:t>
                </w:r>
                <w:r w:rsidR="0001288C">
                  <w:rPr>
                    <w:b w:val="0"/>
                    <w:bCs w:val="0"/>
                    <w:sz w:val="24"/>
                    <w:szCs w:val="24"/>
                  </w:rPr>
                  <w:t xml:space="preserve"> om Ungdom mot EU</w:t>
                </w:r>
              </w:p>
              <w:p w14:paraId="6D51932C" w14:textId="212A520E" w:rsidR="0020171C" w:rsidRPr="00CC136F" w:rsidRDefault="0020171C" w:rsidP="000C6ED9">
                <w:pPr>
                  <w:rPr>
                    <w:b w:val="0"/>
                    <w:bCs w:val="0"/>
                    <w:sz w:val="24"/>
                    <w:szCs w:val="24"/>
                  </w:rPr>
                </w:pPr>
              </w:p>
              <w:p w14:paraId="47563D68" w14:textId="6326C957" w:rsidR="00BD6291" w:rsidRDefault="006A7EE2" w:rsidP="000C6ED9">
                <w:pPr>
                  <w:rPr>
                    <w:sz w:val="24"/>
                    <w:szCs w:val="24"/>
                  </w:rPr>
                </w:pPr>
                <w:r>
                  <w:rPr>
                    <w:noProof/>
                    <w:sz w:val="24"/>
                    <w:szCs w:val="24"/>
                  </w:rPr>
                  <w:drawing>
                    <wp:anchor distT="0" distB="0" distL="114300" distR="114300" simplePos="0" relativeHeight="251671552" behindDoc="0" locked="0" layoutInCell="1" allowOverlap="1" wp14:anchorId="5C9B70AB" wp14:editId="22B7BB0E">
                      <wp:simplePos x="0" y="0"/>
                      <wp:positionH relativeFrom="column">
                        <wp:posOffset>-39370</wp:posOffset>
                      </wp:positionH>
                      <wp:positionV relativeFrom="page">
                        <wp:posOffset>3520440</wp:posOffset>
                      </wp:positionV>
                      <wp:extent cx="1813560" cy="2178685"/>
                      <wp:effectExtent l="0" t="0" r="0" b="0"/>
                      <wp:wrapTopAndBottom/>
                      <wp:docPr id="182139085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3560"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4DB">
                  <w:rPr>
                    <w:b w:val="0"/>
                    <w:bCs w:val="0"/>
                    <w:sz w:val="24"/>
                    <w:szCs w:val="24"/>
                  </w:rPr>
                  <w:t>Den 2</w:t>
                </w:r>
                <w:r w:rsidR="00A04572">
                  <w:rPr>
                    <w:b w:val="0"/>
                    <w:bCs w:val="0"/>
                    <w:sz w:val="24"/>
                    <w:szCs w:val="24"/>
                  </w:rPr>
                  <w:t xml:space="preserve">3. Mai, så holdt vår politiske nestleder </w:t>
                </w:r>
                <w:r w:rsidR="000D1E14">
                  <w:rPr>
                    <w:b w:val="0"/>
                    <w:bCs w:val="0"/>
                    <w:sz w:val="24"/>
                    <w:szCs w:val="24"/>
                  </w:rPr>
                  <w:t>foredrag for Haugaland FpU om Ungdom mot EU og hvorfor vi sier nei til et norsk EU-medlemskap.</w:t>
                </w:r>
                <w:r w:rsidR="000378B8">
                  <w:rPr>
                    <w:b w:val="0"/>
                    <w:bCs w:val="0"/>
                    <w:sz w:val="24"/>
                    <w:szCs w:val="24"/>
                  </w:rPr>
                  <w:t xml:space="preserve"> Det førte til at flere av de meldte seg inn som medlemmer hos oss og ble engasjerte i organisasjonen.</w:t>
                </w:r>
              </w:p>
              <w:p w14:paraId="4B44709D" w14:textId="5E4C4913" w:rsidR="007F674C" w:rsidRDefault="007F674C" w:rsidP="000C6ED9">
                <w:pPr>
                  <w:rPr>
                    <w:sz w:val="24"/>
                    <w:szCs w:val="24"/>
                  </w:rPr>
                </w:pPr>
              </w:p>
              <w:p w14:paraId="2D7151F5" w14:textId="5AC598D5" w:rsidR="00530196" w:rsidRPr="00530196" w:rsidRDefault="00530196" w:rsidP="000C6ED9">
                <w:pPr>
                  <w:rPr>
                    <w:sz w:val="24"/>
                    <w:szCs w:val="24"/>
                  </w:rPr>
                </w:pPr>
                <w:r>
                  <w:rPr>
                    <w:sz w:val="24"/>
                    <w:szCs w:val="24"/>
                  </w:rPr>
                  <w:t>Juni:</w:t>
                </w:r>
              </w:p>
              <w:p w14:paraId="5E4196F7" w14:textId="51319ECE" w:rsidR="00BD6291" w:rsidRDefault="00542B05" w:rsidP="000C6ED9">
                <w:pPr>
                  <w:rPr>
                    <w:sz w:val="24"/>
                    <w:szCs w:val="24"/>
                  </w:rPr>
                </w:pPr>
                <w:r>
                  <w:rPr>
                    <w:b w:val="0"/>
                    <w:bCs w:val="0"/>
                    <w:sz w:val="24"/>
                    <w:szCs w:val="24"/>
                  </w:rPr>
                  <w:t xml:space="preserve">Den 6. Juni dro vår leder til Aust-Agder Nei til EU sitt årsmøte </w:t>
                </w:r>
                <w:r w:rsidR="00626551">
                  <w:rPr>
                    <w:b w:val="0"/>
                    <w:bCs w:val="0"/>
                    <w:sz w:val="24"/>
                    <w:szCs w:val="24"/>
                  </w:rPr>
                  <w:t>for å snakke om Ungdom mot EU og hvordan vi skal styrke organisasjonen fremover.</w:t>
                </w:r>
              </w:p>
              <w:p w14:paraId="4484387B" w14:textId="77777777" w:rsidR="00132715" w:rsidRDefault="00132715" w:rsidP="000C6ED9">
                <w:pPr>
                  <w:rPr>
                    <w:sz w:val="24"/>
                    <w:szCs w:val="24"/>
                  </w:rPr>
                </w:pPr>
              </w:p>
              <w:p w14:paraId="131F1C57" w14:textId="12343194" w:rsidR="003D2DDC" w:rsidRDefault="003D2DDC" w:rsidP="000C6ED9">
                <w:pPr>
                  <w:rPr>
                    <w:sz w:val="24"/>
                    <w:szCs w:val="24"/>
                  </w:rPr>
                </w:pPr>
                <w:r>
                  <w:rPr>
                    <w:b w:val="0"/>
                    <w:bCs w:val="0"/>
                    <w:sz w:val="24"/>
                    <w:szCs w:val="24"/>
                  </w:rPr>
                  <w:t xml:space="preserve">Den 8. Juni deltok vår leder og flere andre </w:t>
                </w:r>
                <w:r w:rsidR="007B5962">
                  <w:rPr>
                    <w:b w:val="0"/>
                    <w:bCs w:val="0"/>
                    <w:sz w:val="24"/>
                    <w:szCs w:val="24"/>
                  </w:rPr>
                  <w:t xml:space="preserve">fra Ungdom mot EU </w:t>
                </w:r>
                <w:r w:rsidR="002279DA">
                  <w:rPr>
                    <w:b w:val="0"/>
                    <w:bCs w:val="0"/>
                    <w:sz w:val="24"/>
                    <w:szCs w:val="24"/>
                  </w:rPr>
                  <w:t xml:space="preserve">på sommersamlingen på Lambertseter gård i Oslo </w:t>
                </w:r>
                <w:r w:rsidR="007B5962">
                  <w:rPr>
                    <w:b w:val="0"/>
                    <w:bCs w:val="0"/>
                    <w:sz w:val="24"/>
                    <w:szCs w:val="24"/>
                  </w:rPr>
                  <w:t>i regi av Nordstrand og Søndre nordstrand Nei til EU.</w:t>
                </w:r>
              </w:p>
              <w:p w14:paraId="04E12DF3" w14:textId="77777777" w:rsidR="00132715" w:rsidRDefault="00132715" w:rsidP="000C6ED9">
                <w:pPr>
                  <w:rPr>
                    <w:sz w:val="24"/>
                    <w:szCs w:val="24"/>
                  </w:rPr>
                </w:pPr>
              </w:p>
              <w:p w14:paraId="14495B8C" w14:textId="01739FE7" w:rsidR="007F5DD0" w:rsidRDefault="007F5DD0" w:rsidP="000C6ED9">
                <w:pPr>
                  <w:rPr>
                    <w:sz w:val="24"/>
                    <w:szCs w:val="24"/>
                  </w:rPr>
                </w:pPr>
                <w:r>
                  <w:rPr>
                    <w:b w:val="0"/>
                    <w:bCs w:val="0"/>
                    <w:sz w:val="24"/>
                    <w:szCs w:val="24"/>
                  </w:rPr>
                  <w:lastRenderedPageBreak/>
                  <w:t>Den 18. Juni stod vi på stand i Bergen i samarbeid med Bergen Nei til EU</w:t>
                </w:r>
              </w:p>
              <w:p w14:paraId="5F7DAB4E" w14:textId="77777777" w:rsidR="00132715" w:rsidRDefault="00132715" w:rsidP="000C6ED9">
                <w:pPr>
                  <w:rPr>
                    <w:sz w:val="24"/>
                    <w:szCs w:val="24"/>
                  </w:rPr>
                </w:pPr>
              </w:p>
              <w:p w14:paraId="12F2191D" w14:textId="56E7D47B" w:rsidR="00FF658E" w:rsidRDefault="0024610F" w:rsidP="000C6ED9">
                <w:pPr>
                  <w:rPr>
                    <w:sz w:val="24"/>
                    <w:szCs w:val="24"/>
                  </w:rPr>
                </w:pPr>
                <w:r>
                  <w:rPr>
                    <w:b w:val="0"/>
                    <w:bCs w:val="0"/>
                    <w:sz w:val="24"/>
                    <w:szCs w:val="24"/>
                  </w:rPr>
                  <w:t xml:space="preserve">Den 21. Juni deltok </w:t>
                </w:r>
                <w:r w:rsidR="00D378BC">
                  <w:rPr>
                    <w:b w:val="0"/>
                    <w:bCs w:val="0"/>
                    <w:sz w:val="24"/>
                    <w:szCs w:val="24"/>
                  </w:rPr>
                  <w:t>3 av medlemmene til Ungdom mot EU hos Fagforbundet ung sin sommerfestival på Sundvolden hotel</w:t>
                </w:r>
                <w:r w:rsidR="00BC3C61">
                  <w:rPr>
                    <w:b w:val="0"/>
                    <w:bCs w:val="0"/>
                    <w:sz w:val="24"/>
                    <w:szCs w:val="24"/>
                  </w:rPr>
                  <w:t>, der snakket vi med mange ungdommer og informerte de om hva Ungdom mot EU er og hva vi mener</w:t>
                </w:r>
                <w:r w:rsidR="003754F7">
                  <w:rPr>
                    <w:b w:val="0"/>
                    <w:bCs w:val="0"/>
                    <w:sz w:val="24"/>
                    <w:szCs w:val="24"/>
                  </w:rPr>
                  <w:t>.</w:t>
                </w:r>
              </w:p>
              <w:p w14:paraId="6FB9DA1E" w14:textId="0111C165" w:rsidR="00132715" w:rsidRDefault="0055560F" w:rsidP="000C6ED9">
                <w:pPr>
                  <w:rPr>
                    <w:sz w:val="24"/>
                    <w:szCs w:val="24"/>
                  </w:rPr>
                </w:pPr>
                <w:r>
                  <w:rPr>
                    <w:b w:val="0"/>
                    <w:bCs w:val="0"/>
                    <w:sz w:val="24"/>
                    <w:szCs w:val="24"/>
                  </w:rPr>
                  <w:t>Den 22. Juni deltok v</w:t>
                </w:r>
                <w:r w:rsidR="00F544B4">
                  <w:rPr>
                    <w:b w:val="0"/>
                    <w:bCs w:val="0"/>
                    <w:sz w:val="24"/>
                    <w:szCs w:val="24"/>
                  </w:rPr>
                  <w:t xml:space="preserve">år leder </w:t>
                </w:r>
                <w:r>
                  <w:rPr>
                    <w:b w:val="0"/>
                    <w:bCs w:val="0"/>
                    <w:sz w:val="24"/>
                    <w:szCs w:val="24"/>
                  </w:rPr>
                  <w:t>på et Pride-arrangement vi ble inviterte på</w:t>
                </w:r>
                <w:r w:rsidR="002B281E">
                  <w:rPr>
                    <w:b w:val="0"/>
                    <w:bCs w:val="0"/>
                    <w:sz w:val="24"/>
                    <w:szCs w:val="24"/>
                  </w:rPr>
                  <w:t xml:space="preserve"> av Finlands ambassade, som fant sted hos den Canadiske ambassaden i Oslo. </w:t>
                </w:r>
                <w:r w:rsidR="00F544B4">
                  <w:rPr>
                    <w:b w:val="0"/>
                    <w:bCs w:val="0"/>
                    <w:sz w:val="24"/>
                    <w:szCs w:val="24"/>
                  </w:rPr>
                  <w:t>Her fikk vi møte en rekke ulike personer fra ulike ambassader</w:t>
                </w:r>
                <w:r w:rsidR="00DA3925">
                  <w:rPr>
                    <w:b w:val="0"/>
                    <w:bCs w:val="0"/>
                    <w:sz w:val="24"/>
                    <w:szCs w:val="24"/>
                  </w:rPr>
                  <w:t xml:space="preserve">, her fikk man i tillegg møte flere influencere, TV-personligheter som Fredrik Solvang osv. </w:t>
                </w:r>
              </w:p>
              <w:p w14:paraId="74069EB0" w14:textId="678D6AE9" w:rsidR="002C5925" w:rsidRDefault="008855D8" w:rsidP="000C6ED9">
                <w:pPr>
                  <w:rPr>
                    <w:sz w:val="24"/>
                    <w:szCs w:val="24"/>
                  </w:rPr>
                </w:pPr>
                <w:r>
                  <w:rPr>
                    <w:noProof/>
                    <w:sz w:val="24"/>
                    <w:szCs w:val="24"/>
                  </w:rPr>
                  <w:drawing>
                    <wp:inline distT="0" distB="0" distL="0" distR="0" wp14:anchorId="73EF66BF" wp14:editId="56BD81AA">
                      <wp:extent cx="1607820" cy="1746979"/>
                      <wp:effectExtent l="0" t="0" r="0" b="5715"/>
                      <wp:docPr id="76737190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5331" cy="1755140"/>
                              </a:xfrm>
                              <a:prstGeom prst="rect">
                                <a:avLst/>
                              </a:prstGeom>
                              <a:noFill/>
                              <a:ln>
                                <a:noFill/>
                              </a:ln>
                            </pic:spPr>
                          </pic:pic>
                        </a:graphicData>
                      </a:graphic>
                    </wp:inline>
                  </w:drawing>
                </w:r>
              </w:p>
              <w:p w14:paraId="7F895569" w14:textId="7C1F465B" w:rsidR="00D9722B" w:rsidRDefault="00D9722B" w:rsidP="000C6ED9">
                <w:pPr>
                  <w:rPr>
                    <w:sz w:val="24"/>
                    <w:szCs w:val="24"/>
                  </w:rPr>
                </w:pPr>
              </w:p>
              <w:p w14:paraId="43E22BF7" w14:textId="4B294E77" w:rsidR="008855D8" w:rsidRDefault="00D50355" w:rsidP="000C6ED9">
                <w:pPr>
                  <w:rPr>
                    <w:sz w:val="24"/>
                    <w:szCs w:val="24"/>
                  </w:rPr>
                </w:pPr>
                <w:r>
                  <w:rPr>
                    <w:b w:val="0"/>
                    <w:bCs w:val="0"/>
                    <w:sz w:val="24"/>
                    <w:szCs w:val="24"/>
                  </w:rPr>
                  <w:t xml:space="preserve">Den 25. Juni </w:t>
                </w:r>
                <w:r w:rsidR="00074E9E">
                  <w:rPr>
                    <w:b w:val="0"/>
                    <w:bCs w:val="0"/>
                    <w:sz w:val="24"/>
                    <w:szCs w:val="24"/>
                  </w:rPr>
                  <w:t>ble det holdt bli-kjent møte med det som skulle bli Midt-Troms Ungdom mot EU og iløpet av samme uke ble det avholdt et bli kjent møte med det som skulle utvikle seg til å bli Rogaland Ungdom mot EU.</w:t>
                </w:r>
              </w:p>
              <w:p w14:paraId="0C5E83FD" w14:textId="77777777" w:rsidR="006F0E49" w:rsidRDefault="006F0E49" w:rsidP="000C6ED9">
                <w:pPr>
                  <w:rPr>
                    <w:b w:val="0"/>
                    <w:bCs w:val="0"/>
                    <w:sz w:val="24"/>
                    <w:szCs w:val="24"/>
                  </w:rPr>
                </w:pPr>
              </w:p>
              <w:p w14:paraId="68726348" w14:textId="7AB12A7D" w:rsidR="006F0E49" w:rsidRDefault="006F0E49" w:rsidP="000C6ED9">
                <w:pPr>
                  <w:rPr>
                    <w:b w:val="0"/>
                    <w:bCs w:val="0"/>
                    <w:sz w:val="24"/>
                    <w:szCs w:val="24"/>
                  </w:rPr>
                </w:pPr>
                <w:r>
                  <w:rPr>
                    <w:sz w:val="24"/>
                    <w:szCs w:val="24"/>
                  </w:rPr>
                  <w:t>Juli:</w:t>
                </w:r>
              </w:p>
              <w:p w14:paraId="21333119" w14:textId="0A80C678" w:rsidR="006F0E49" w:rsidRDefault="00101EBA" w:rsidP="000C6ED9">
                <w:pPr>
                  <w:rPr>
                    <w:sz w:val="24"/>
                    <w:szCs w:val="24"/>
                  </w:rPr>
                </w:pPr>
                <w:r>
                  <w:rPr>
                    <w:b w:val="0"/>
                    <w:bCs w:val="0"/>
                    <w:sz w:val="24"/>
                    <w:szCs w:val="24"/>
                  </w:rPr>
                  <w:t>Den 2. Juli var vår leder på besøk i Alver kommune på utvandringsfestivalen</w:t>
                </w:r>
                <w:r w:rsidR="00E268C8">
                  <w:rPr>
                    <w:b w:val="0"/>
                    <w:bCs w:val="0"/>
                    <w:sz w:val="24"/>
                    <w:szCs w:val="24"/>
                  </w:rPr>
                  <w:t xml:space="preserve">, sammen med folk fra Hordaland Nei til EU. Her tok </w:t>
                </w:r>
                <w:r w:rsidR="00720F40">
                  <w:rPr>
                    <w:b w:val="0"/>
                    <w:bCs w:val="0"/>
                    <w:sz w:val="24"/>
                    <w:szCs w:val="24"/>
                  </w:rPr>
                  <w:t>han til scenen for å snakke om Ungdom mot EU og hvorfor et medlemskap i den europeiske unionen ville vært dårlig for Norge.</w:t>
                </w:r>
              </w:p>
              <w:p w14:paraId="7C7E3485" w14:textId="5FE57ABB" w:rsidR="00BA4551" w:rsidRDefault="00DA6BAA" w:rsidP="000C6ED9">
                <w:pPr>
                  <w:rPr>
                    <w:sz w:val="24"/>
                    <w:szCs w:val="24"/>
                  </w:rPr>
                </w:pPr>
                <w:r>
                  <w:rPr>
                    <w:noProof/>
                    <w:sz w:val="24"/>
                    <w:szCs w:val="24"/>
                  </w:rPr>
                  <w:drawing>
                    <wp:inline distT="0" distB="0" distL="0" distR="0" wp14:anchorId="160916B1" wp14:editId="7E96AA89">
                      <wp:extent cx="1805940" cy="2118553"/>
                      <wp:effectExtent l="0" t="0" r="3810" b="0"/>
                      <wp:docPr id="212591307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3715" cy="2127674"/>
                              </a:xfrm>
                              <a:prstGeom prst="rect">
                                <a:avLst/>
                              </a:prstGeom>
                              <a:noFill/>
                              <a:ln>
                                <a:noFill/>
                              </a:ln>
                            </pic:spPr>
                          </pic:pic>
                        </a:graphicData>
                      </a:graphic>
                    </wp:inline>
                  </w:drawing>
                </w:r>
              </w:p>
              <w:p w14:paraId="7DED8DEE" w14:textId="7FEAFFB9" w:rsidR="00DA6BAA" w:rsidRDefault="00DA6BAA" w:rsidP="000C6ED9">
                <w:pPr>
                  <w:rPr>
                    <w:b w:val="0"/>
                    <w:bCs w:val="0"/>
                    <w:sz w:val="24"/>
                    <w:szCs w:val="24"/>
                  </w:rPr>
                </w:pPr>
              </w:p>
              <w:p w14:paraId="1F024B78" w14:textId="77777777" w:rsidR="00EF09B2" w:rsidRDefault="00EF09B2" w:rsidP="000C6ED9">
                <w:pPr>
                  <w:rPr>
                    <w:sz w:val="24"/>
                    <w:szCs w:val="24"/>
                  </w:rPr>
                </w:pPr>
              </w:p>
              <w:p w14:paraId="29FA3381" w14:textId="6CDD3381" w:rsidR="00DA6BAA" w:rsidRDefault="00861D8D" w:rsidP="000C6ED9">
                <w:pPr>
                  <w:rPr>
                    <w:sz w:val="24"/>
                    <w:szCs w:val="24"/>
                  </w:rPr>
                </w:pPr>
                <w:r>
                  <w:rPr>
                    <w:noProof/>
                    <w:sz w:val="24"/>
                    <w:szCs w:val="24"/>
                  </w:rPr>
                  <w:lastRenderedPageBreak/>
                  <w:drawing>
                    <wp:anchor distT="0" distB="0" distL="114300" distR="114300" simplePos="0" relativeHeight="251673600" behindDoc="0" locked="0" layoutInCell="1" allowOverlap="1" wp14:anchorId="3E0D1B1D" wp14:editId="0509E4AF">
                      <wp:simplePos x="0" y="0"/>
                      <wp:positionH relativeFrom="column">
                        <wp:posOffset>2171065</wp:posOffset>
                      </wp:positionH>
                      <wp:positionV relativeFrom="page">
                        <wp:posOffset>429895</wp:posOffset>
                      </wp:positionV>
                      <wp:extent cx="2240280" cy="2240280"/>
                      <wp:effectExtent l="0" t="0" r="7620" b="7620"/>
                      <wp:wrapTopAndBottom/>
                      <wp:docPr id="1406721091"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9B2">
                  <w:rPr>
                    <w:noProof/>
                    <w:sz w:val="24"/>
                    <w:szCs w:val="24"/>
                  </w:rPr>
                  <w:drawing>
                    <wp:anchor distT="0" distB="0" distL="114300" distR="114300" simplePos="0" relativeHeight="251672576" behindDoc="0" locked="0" layoutInCell="1" allowOverlap="1" wp14:anchorId="77D9AC3D" wp14:editId="1515703F">
                      <wp:simplePos x="0" y="0"/>
                      <wp:positionH relativeFrom="column">
                        <wp:posOffset>0</wp:posOffset>
                      </wp:positionH>
                      <wp:positionV relativeFrom="paragraph">
                        <wp:posOffset>403860</wp:posOffset>
                      </wp:positionV>
                      <wp:extent cx="1973580" cy="2242185"/>
                      <wp:effectExtent l="0" t="0" r="7620" b="5715"/>
                      <wp:wrapTopAndBottom/>
                      <wp:docPr id="1137170000"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3580"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336">
                  <w:rPr>
                    <w:b w:val="0"/>
                    <w:bCs w:val="0"/>
                    <w:sz w:val="24"/>
                    <w:szCs w:val="24"/>
                  </w:rPr>
                  <w:t xml:space="preserve">Den 3. Juli ble Midt-Troms Ungdom mot EU stiftet i </w:t>
                </w:r>
                <w:r w:rsidR="007E6B10">
                  <w:rPr>
                    <w:b w:val="0"/>
                    <w:bCs w:val="0"/>
                    <w:sz w:val="24"/>
                    <w:szCs w:val="24"/>
                  </w:rPr>
                  <w:t xml:space="preserve">Finnsnes kommune hjemme hos </w:t>
                </w:r>
                <w:r w:rsidR="00266EBF">
                  <w:rPr>
                    <w:b w:val="0"/>
                    <w:bCs w:val="0"/>
                    <w:sz w:val="24"/>
                    <w:szCs w:val="24"/>
                  </w:rPr>
                  <w:t>den nyvalgte lederen Kai Kristiansen</w:t>
                </w:r>
                <w:r w:rsidR="001A7C34">
                  <w:rPr>
                    <w:b w:val="0"/>
                    <w:bCs w:val="0"/>
                    <w:sz w:val="24"/>
                    <w:szCs w:val="24"/>
                  </w:rPr>
                  <w:t>.</w:t>
                </w:r>
                <w:r w:rsidR="00324CCA">
                  <w:rPr>
                    <w:b w:val="0"/>
                    <w:bCs w:val="0"/>
                    <w:sz w:val="24"/>
                    <w:szCs w:val="24"/>
                  </w:rPr>
                  <w:t xml:space="preserve"> I samme uke så ble Rogaland Ungdom mot EU stiftet.</w:t>
                </w:r>
              </w:p>
              <w:p w14:paraId="1E497D11" w14:textId="4145C815" w:rsidR="001A7C34" w:rsidRDefault="001A7C34" w:rsidP="000C6ED9">
                <w:pPr>
                  <w:rPr>
                    <w:b w:val="0"/>
                    <w:bCs w:val="0"/>
                    <w:sz w:val="24"/>
                    <w:szCs w:val="24"/>
                  </w:rPr>
                </w:pPr>
              </w:p>
              <w:p w14:paraId="04623723" w14:textId="7D0DDF49" w:rsidR="00CE7FC7" w:rsidRDefault="00436AFA" w:rsidP="000C6ED9">
                <w:pPr>
                  <w:rPr>
                    <w:sz w:val="24"/>
                    <w:szCs w:val="24"/>
                  </w:rPr>
                </w:pPr>
                <w:r>
                  <w:rPr>
                    <w:noProof/>
                    <w:sz w:val="24"/>
                    <w:szCs w:val="24"/>
                  </w:rPr>
                  <w:drawing>
                    <wp:anchor distT="0" distB="0" distL="114300" distR="114300" simplePos="0" relativeHeight="251676672" behindDoc="0" locked="0" layoutInCell="1" allowOverlap="1" wp14:anchorId="6D1B33BF" wp14:editId="50E5C1E4">
                      <wp:simplePos x="0" y="0"/>
                      <wp:positionH relativeFrom="column">
                        <wp:posOffset>7620</wp:posOffset>
                      </wp:positionH>
                      <wp:positionV relativeFrom="page">
                        <wp:posOffset>6024880</wp:posOffset>
                      </wp:positionV>
                      <wp:extent cx="3032760" cy="2794635"/>
                      <wp:effectExtent l="0" t="0" r="0" b="5715"/>
                      <wp:wrapTopAndBottom/>
                      <wp:docPr id="64919900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2760" cy="279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E89">
                  <w:rPr>
                    <w:noProof/>
                    <w:sz w:val="24"/>
                    <w:szCs w:val="24"/>
                  </w:rPr>
                  <w:drawing>
                    <wp:anchor distT="0" distB="0" distL="114300" distR="114300" simplePos="0" relativeHeight="251674624" behindDoc="0" locked="0" layoutInCell="1" allowOverlap="1" wp14:anchorId="24B80952" wp14:editId="5EE766F4">
                      <wp:simplePos x="0" y="0"/>
                      <wp:positionH relativeFrom="column">
                        <wp:posOffset>2673350</wp:posOffset>
                      </wp:positionH>
                      <wp:positionV relativeFrom="page">
                        <wp:posOffset>4102735</wp:posOffset>
                      </wp:positionV>
                      <wp:extent cx="3180715" cy="1821180"/>
                      <wp:effectExtent l="0" t="0" r="635" b="7620"/>
                      <wp:wrapTopAndBottom/>
                      <wp:docPr id="1100997131"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071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E89">
                  <w:rPr>
                    <w:noProof/>
                    <w:sz w:val="24"/>
                    <w:szCs w:val="24"/>
                  </w:rPr>
                  <w:drawing>
                    <wp:anchor distT="0" distB="0" distL="114300" distR="114300" simplePos="0" relativeHeight="251675648" behindDoc="0" locked="0" layoutInCell="1" allowOverlap="1" wp14:anchorId="36F45DC5" wp14:editId="0608A888">
                      <wp:simplePos x="0" y="0"/>
                      <wp:positionH relativeFrom="column">
                        <wp:posOffset>-7620</wp:posOffset>
                      </wp:positionH>
                      <wp:positionV relativeFrom="page">
                        <wp:posOffset>4026535</wp:posOffset>
                      </wp:positionV>
                      <wp:extent cx="2473325" cy="1920240"/>
                      <wp:effectExtent l="0" t="0" r="3175" b="3810"/>
                      <wp:wrapTopAndBottom/>
                      <wp:docPr id="2076551299"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3325" cy="1920240"/>
                              </a:xfrm>
                              <a:prstGeom prst="rect">
                                <a:avLst/>
                              </a:prstGeom>
                              <a:noFill/>
                              <a:ln>
                                <a:noFill/>
                              </a:ln>
                            </pic:spPr>
                          </pic:pic>
                        </a:graphicData>
                      </a:graphic>
                    </wp:anchor>
                  </w:drawing>
                </w:r>
                <w:r w:rsidR="003C5154">
                  <w:rPr>
                    <w:b w:val="0"/>
                    <w:bCs w:val="0"/>
                    <w:sz w:val="24"/>
                    <w:szCs w:val="24"/>
                  </w:rPr>
                  <w:t>8-9. Juli ha</w:t>
                </w:r>
                <w:r w:rsidR="00357B95">
                  <w:rPr>
                    <w:b w:val="0"/>
                    <w:bCs w:val="0"/>
                    <w:sz w:val="24"/>
                    <w:szCs w:val="24"/>
                  </w:rPr>
                  <w:t>dde vi landsstyremøte og skoleringshelg ved landbrukets hus i Oslo</w:t>
                </w:r>
                <w:r w:rsidR="00A50F25">
                  <w:rPr>
                    <w:b w:val="0"/>
                    <w:bCs w:val="0"/>
                    <w:sz w:val="24"/>
                    <w:szCs w:val="24"/>
                  </w:rPr>
                  <w:t>, her fikk vi besøk av Per Olaf Lundteigen som er stortingsrepresentant fra Senterpartiet og han snakke</w:t>
                </w:r>
                <w:r w:rsidR="00470067">
                  <w:rPr>
                    <w:b w:val="0"/>
                    <w:bCs w:val="0"/>
                    <w:sz w:val="24"/>
                    <w:szCs w:val="24"/>
                  </w:rPr>
                  <w:t xml:space="preserve">t om hvorfor EU er et feilslått prosjekt. Senere deltok Morten Harper som er politisk rådgiver hos Nei til EU som innleder om </w:t>
                </w:r>
                <w:r w:rsidR="00511CD9">
                  <w:rPr>
                    <w:b w:val="0"/>
                    <w:bCs w:val="0"/>
                    <w:sz w:val="24"/>
                    <w:szCs w:val="24"/>
                  </w:rPr>
                  <w:t>Acer-saken også deltok leder for Nei til EU senere for å hilse landsstyret. Vår politiske nestleder holdt også et lite kurs om hvordan man skriver og får leserinnlegg på trykk.</w:t>
                </w:r>
              </w:p>
              <w:p w14:paraId="27A98006" w14:textId="592EC603" w:rsidR="00511CD9" w:rsidRDefault="002D384B" w:rsidP="000C6ED9">
                <w:pPr>
                  <w:rPr>
                    <w:sz w:val="24"/>
                    <w:szCs w:val="24"/>
                  </w:rPr>
                </w:pPr>
                <w:r>
                  <w:rPr>
                    <w:noProof/>
                    <w:sz w:val="24"/>
                    <w:szCs w:val="24"/>
                  </w:rPr>
                  <w:lastRenderedPageBreak/>
                  <w:drawing>
                    <wp:anchor distT="0" distB="0" distL="114300" distR="114300" simplePos="0" relativeHeight="251677696" behindDoc="0" locked="0" layoutInCell="1" allowOverlap="1" wp14:anchorId="628ED329" wp14:editId="37B94A35">
                      <wp:simplePos x="0" y="0"/>
                      <wp:positionH relativeFrom="column">
                        <wp:posOffset>53340</wp:posOffset>
                      </wp:positionH>
                      <wp:positionV relativeFrom="page">
                        <wp:posOffset>877570</wp:posOffset>
                      </wp:positionV>
                      <wp:extent cx="1562100" cy="2368550"/>
                      <wp:effectExtent l="0" t="0" r="0" b="0"/>
                      <wp:wrapTopAndBottom/>
                      <wp:docPr id="104081567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100"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D2B">
                  <w:rPr>
                    <w:b w:val="0"/>
                    <w:bCs w:val="0"/>
                    <w:sz w:val="24"/>
                    <w:szCs w:val="24"/>
                  </w:rPr>
                  <w:t xml:space="preserve">Den 17. Juli dro leder for Ungdom mot EU </w:t>
                </w:r>
                <w:r w:rsidR="008165BF">
                  <w:rPr>
                    <w:b w:val="0"/>
                    <w:bCs w:val="0"/>
                    <w:sz w:val="24"/>
                    <w:szCs w:val="24"/>
                  </w:rPr>
                  <w:t xml:space="preserve">og medlem av Innlandet Ungdom mot EU Ingri Furuheim til Hvam vgs for å </w:t>
                </w:r>
                <w:r w:rsidR="00282EF3">
                  <w:rPr>
                    <w:b w:val="0"/>
                    <w:bCs w:val="0"/>
                    <w:sz w:val="24"/>
                    <w:szCs w:val="24"/>
                  </w:rPr>
                  <w:t xml:space="preserve">delta på Norges bygdeungdomslag sitt landsmøte </w:t>
                </w:r>
                <w:r w:rsidR="007378CC">
                  <w:rPr>
                    <w:b w:val="0"/>
                    <w:bCs w:val="0"/>
                    <w:sz w:val="24"/>
                    <w:szCs w:val="24"/>
                  </w:rPr>
                  <w:t xml:space="preserve">og senere deltok leder for Ungdom mot EU på bankettmiddag med dans og </w:t>
                </w:r>
                <w:r w:rsidR="00D91981">
                  <w:rPr>
                    <w:b w:val="0"/>
                    <w:bCs w:val="0"/>
                    <w:sz w:val="24"/>
                    <w:szCs w:val="24"/>
                  </w:rPr>
                  <w:t>mye mer. Dagen etter holdt leder for Ungdom mot EU en hilsningstale for deres landsmøte</w:t>
                </w:r>
                <w:r w:rsidR="00FF10CE">
                  <w:rPr>
                    <w:b w:val="0"/>
                    <w:bCs w:val="0"/>
                    <w:sz w:val="24"/>
                    <w:szCs w:val="24"/>
                  </w:rPr>
                  <w:t>.</w:t>
                </w:r>
              </w:p>
              <w:p w14:paraId="72F06927" w14:textId="4F97396A" w:rsidR="00DF5B0C" w:rsidRPr="00146D2B" w:rsidRDefault="00DF5B0C" w:rsidP="000C6ED9">
                <w:pPr>
                  <w:rPr>
                    <w:b w:val="0"/>
                    <w:bCs w:val="0"/>
                    <w:sz w:val="24"/>
                    <w:szCs w:val="24"/>
                  </w:rPr>
                </w:pPr>
              </w:p>
              <w:p w14:paraId="0B624DB2" w14:textId="6A93A360" w:rsidR="00530196" w:rsidRDefault="00530196" w:rsidP="000C6ED9">
                <w:pPr>
                  <w:rPr>
                    <w:sz w:val="24"/>
                    <w:szCs w:val="24"/>
                  </w:rPr>
                </w:pPr>
                <w:r>
                  <w:rPr>
                    <w:sz w:val="24"/>
                    <w:szCs w:val="24"/>
                  </w:rPr>
                  <w:t>August:</w:t>
                </w:r>
              </w:p>
              <w:p w14:paraId="6FE43360" w14:textId="1735F0C4" w:rsidR="00886994" w:rsidRDefault="00530196" w:rsidP="000C6ED9">
                <w:pPr>
                  <w:rPr>
                    <w:sz w:val="24"/>
                    <w:szCs w:val="24"/>
                  </w:rPr>
                </w:pPr>
                <w:r>
                  <w:rPr>
                    <w:noProof/>
                    <w:sz w:val="24"/>
                    <w:szCs w:val="24"/>
                  </w:rPr>
                  <w:drawing>
                    <wp:anchor distT="0" distB="0" distL="114300" distR="114300" simplePos="0" relativeHeight="251678720" behindDoc="0" locked="0" layoutInCell="1" allowOverlap="1" wp14:anchorId="76E1A421" wp14:editId="13D480FB">
                      <wp:simplePos x="0" y="0"/>
                      <wp:positionH relativeFrom="column">
                        <wp:posOffset>0</wp:posOffset>
                      </wp:positionH>
                      <wp:positionV relativeFrom="page">
                        <wp:posOffset>4631055</wp:posOffset>
                      </wp:positionV>
                      <wp:extent cx="2708910" cy="1524000"/>
                      <wp:effectExtent l="0" t="0" r="0" b="0"/>
                      <wp:wrapTopAndBottom/>
                      <wp:docPr id="164078581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89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01F">
                  <w:rPr>
                    <w:b w:val="0"/>
                    <w:bCs w:val="0"/>
                    <w:sz w:val="24"/>
                    <w:szCs w:val="24"/>
                  </w:rPr>
                  <w:t>Den 5. August hadde vi stand på FpU sin sommerleir</w:t>
                </w:r>
                <w:r w:rsidR="00F527A5">
                  <w:rPr>
                    <w:b w:val="0"/>
                    <w:bCs w:val="0"/>
                    <w:sz w:val="24"/>
                    <w:szCs w:val="24"/>
                  </w:rPr>
                  <w:t>, vi fikk med oss en del T-skjorter som vi hadde bestilt inn med blåfarge</w:t>
                </w:r>
                <w:r w:rsidR="007C76D6">
                  <w:rPr>
                    <w:b w:val="0"/>
                    <w:bCs w:val="0"/>
                    <w:sz w:val="24"/>
                    <w:szCs w:val="24"/>
                  </w:rPr>
                  <w:t>, som skulle gis til de fra FpU som meldte seg inn hos oss. Dette ble en stor suksess, som resulterte i masse nye medlemmer og god reklame for Ungdom mot EU</w:t>
                </w:r>
              </w:p>
              <w:p w14:paraId="45F7B8E3" w14:textId="1F799AD7" w:rsidR="00886994" w:rsidRDefault="00530196" w:rsidP="000C6ED9">
                <w:pPr>
                  <w:rPr>
                    <w:b w:val="0"/>
                    <w:bCs w:val="0"/>
                    <w:sz w:val="24"/>
                    <w:szCs w:val="24"/>
                  </w:rPr>
                </w:pPr>
                <w:r>
                  <w:rPr>
                    <w:noProof/>
                    <w:sz w:val="24"/>
                    <w:szCs w:val="24"/>
                  </w:rPr>
                  <w:drawing>
                    <wp:anchor distT="0" distB="0" distL="114300" distR="114300" simplePos="0" relativeHeight="251679744" behindDoc="0" locked="0" layoutInCell="1" allowOverlap="1" wp14:anchorId="6D9E4576" wp14:editId="153EC10A">
                      <wp:simplePos x="0" y="0"/>
                      <wp:positionH relativeFrom="column">
                        <wp:posOffset>3154680</wp:posOffset>
                      </wp:positionH>
                      <wp:positionV relativeFrom="page">
                        <wp:posOffset>4577715</wp:posOffset>
                      </wp:positionV>
                      <wp:extent cx="1950720" cy="2602230"/>
                      <wp:effectExtent l="0" t="0" r="0" b="7620"/>
                      <wp:wrapTopAndBottom/>
                      <wp:docPr id="37561323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0720" cy="260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3550" w14:textId="77777777" w:rsidR="00A44B97" w:rsidRDefault="00A44B97" w:rsidP="000C6ED9">
                <w:pPr>
                  <w:rPr>
                    <w:sz w:val="24"/>
                    <w:szCs w:val="24"/>
                  </w:rPr>
                </w:pPr>
              </w:p>
              <w:p w14:paraId="45217D11" w14:textId="77777777" w:rsidR="00A44B97" w:rsidRDefault="00A44B97" w:rsidP="000C6ED9">
                <w:pPr>
                  <w:rPr>
                    <w:sz w:val="24"/>
                    <w:szCs w:val="24"/>
                  </w:rPr>
                </w:pPr>
              </w:p>
              <w:p w14:paraId="7C521EA4" w14:textId="77777777" w:rsidR="00A44B97" w:rsidRDefault="00A44B97" w:rsidP="000C6ED9">
                <w:pPr>
                  <w:rPr>
                    <w:sz w:val="24"/>
                    <w:szCs w:val="24"/>
                  </w:rPr>
                </w:pPr>
              </w:p>
              <w:p w14:paraId="26EA25F2" w14:textId="77777777" w:rsidR="00A44B97" w:rsidRDefault="00A44B97" w:rsidP="000C6ED9">
                <w:pPr>
                  <w:rPr>
                    <w:sz w:val="24"/>
                    <w:szCs w:val="24"/>
                  </w:rPr>
                </w:pPr>
              </w:p>
              <w:p w14:paraId="521981EF" w14:textId="77777777" w:rsidR="00A44B97" w:rsidRDefault="00A44B97" w:rsidP="000C6ED9">
                <w:pPr>
                  <w:rPr>
                    <w:b w:val="0"/>
                    <w:bCs w:val="0"/>
                    <w:sz w:val="24"/>
                    <w:szCs w:val="24"/>
                  </w:rPr>
                </w:pPr>
              </w:p>
              <w:p w14:paraId="1A6A0261" w14:textId="3474615C" w:rsidR="00144379" w:rsidRDefault="00666D19" w:rsidP="000C6ED9">
                <w:pPr>
                  <w:rPr>
                    <w:sz w:val="24"/>
                    <w:szCs w:val="24"/>
                  </w:rPr>
                </w:pPr>
                <w:r>
                  <w:rPr>
                    <w:noProof/>
                    <w:sz w:val="24"/>
                    <w:szCs w:val="24"/>
                  </w:rPr>
                  <w:lastRenderedPageBreak/>
                  <w:drawing>
                    <wp:anchor distT="0" distB="0" distL="114300" distR="114300" simplePos="0" relativeHeight="251680768" behindDoc="0" locked="0" layoutInCell="1" allowOverlap="1" wp14:anchorId="2322265D" wp14:editId="6FC7D279">
                      <wp:simplePos x="0" y="0"/>
                      <wp:positionH relativeFrom="column">
                        <wp:posOffset>-24130</wp:posOffset>
                      </wp:positionH>
                      <wp:positionV relativeFrom="page">
                        <wp:posOffset>952500</wp:posOffset>
                      </wp:positionV>
                      <wp:extent cx="1845310" cy="1905000"/>
                      <wp:effectExtent l="0" t="0" r="2540" b="0"/>
                      <wp:wrapTopAndBottom/>
                      <wp:docPr id="206084125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531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379">
                  <w:rPr>
                    <w:b w:val="0"/>
                    <w:bCs w:val="0"/>
                    <w:sz w:val="24"/>
                    <w:szCs w:val="24"/>
                  </w:rPr>
                  <w:t xml:space="preserve">I starten av August </w:t>
                </w:r>
                <w:r w:rsidR="00372285">
                  <w:rPr>
                    <w:b w:val="0"/>
                    <w:bCs w:val="0"/>
                    <w:sz w:val="24"/>
                    <w:szCs w:val="24"/>
                  </w:rPr>
                  <w:t>besøkte vår leder Voss for å være med på stand og fikk besøkt det norske skyttervesenet sitt landsstevne i skyting</w:t>
                </w:r>
                <w:r w:rsidR="000E3005">
                  <w:rPr>
                    <w:b w:val="0"/>
                    <w:bCs w:val="0"/>
                    <w:sz w:val="24"/>
                    <w:szCs w:val="24"/>
                  </w:rPr>
                  <w:t xml:space="preserve">, noe som ble </w:t>
                </w:r>
                <w:r w:rsidR="007123F8">
                  <w:rPr>
                    <w:b w:val="0"/>
                    <w:bCs w:val="0"/>
                    <w:sz w:val="24"/>
                    <w:szCs w:val="24"/>
                  </w:rPr>
                  <w:t xml:space="preserve">gjort b.la. i forbindelse med det nye direktiv forslaget til EU om forbud mot bly i ammunisjon. </w:t>
                </w:r>
                <w:r w:rsidR="000C7879">
                  <w:rPr>
                    <w:b w:val="0"/>
                    <w:bCs w:val="0"/>
                    <w:sz w:val="24"/>
                    <w:szCs w:val="24"/>
                  </w:rPr>
                  <w:t>Her fikk vi møtt på både justis- og beredskapsminister Emilie Enger Mehl men også Bjørn Arild Gram som er forsvarsminister</w:t>
                </w:r>
                <w:r w:rsidR="00F663A9">
                  <w:rPr>
                    <w:b w:val="0"/>
                    <w:bCs w:val="0"/>
                    <w:sz w:val="24"/>
                    <w:szCs w:val="24"/>
                  </w:rPr>
                  <w:t xml:space="preserve"> (Tidl. Medlem i Ungdom mot EU)</w:t>
                </w:r>
                <w:r w:rsidR="00875D1E">
                  <w:rPr>
                    <w:b w:val="0"/>
                    <w:bCs w:val="0"/>
                    <w:sz w:val="24"/>
                    <w:szCs w:val="24"/>
                  </w:rPr>
                  <w:t>, vår leder fikk snakket med begge statsrådene om EU</w:t>
                </w:r>
                <w:r w:rsidR="00A44B97">
                  <w:rPr>
                    <w:b w:val="0"/>
                    <w:bCs w:val="0"/>
                    <w:sz w:val="24"/>
                    <w:szCs w:val="24"/>
                  </w:rPr>
                  <w:t>.</w:t>
                </w:r>
              </w:p>
              <w:p w14:paraId="3EB51208" w14:textId="0ECDE2D6" w:rsidR="00A44B97" w:rsidRDefault="00A44B97" w:rsidP="000C6ED9">
                <w:pPr>
                  <w:rPr>
                    <w:sz w:val="24"/>
                    <w:szCs w:val="24"/>
                  </w:rPr>
                </w:pPr>
              </w:p>
              <w:p w14:paraId="12319A31" w14:textId="29E9235D" w:rsidR="008B3835" w:rsidRPr="00183123" w:rsidRDefault="008B3835" w:rsidP="000C6ED9">
                <w:pPr>
                  <w:rPr>
                    <w:b w:val="0"/>
                    <w:bCs w:val="0"/>
                    <w:sz w:val="24"/>
                    <w:szCs w:val="24"/>
                  </w:rPr>
                </w:pPr>
                <w:r>
                  <w:rPr>
                    <w:b w:val="0"/>
                    <w:bCs w:val="0"/>
                    <w:sz w:val="24"/>
                    <w:szCs w:val="24"/>
                  </w:rPr>
                  <w:t xml:space="preserve">Den 11. August hadde vi stand </w:t>
                </w:r>
                <w:r w:rsidR="005C4635">
                  <w:rPr>
                    <w:b w:val="0"/>
                    <w:bCs w:val="0"/>
                    <w:sz w:val="24"/>
                    <w:szCs w:val="24"/>
                  </w:rPr>
                  <w:t>på Senterungdommen sin sommerleir, så delte vi ut grønne t-skjorter til alle som meldte seg inn i Ungdom mot EU.</w:t>
                </w:r>
                <w:r w:rsidR="00183123">
                  <w:rPr>
                    <w:b w:val="0"/>
                    <w:bCs w:val="0"/>
                    <w:sz w:val="24"/>
                    <w:szCs w:val="24"/>
                  </w:rPr>
                  <w:t xml:space="preserve"> Denne dagen passerte vi i tillegg 100 nyinnmeldte medlemmer, noe vi ikke har klart å gjøre siden 2019</w:t>
                </w:r>
                <w:r w:rsidR="008C3E8F">
                  <w:rPr>
                    <w:b w:val="0"/>
                    <w:bCs w:val="0"/>
                    <w:sz w:val="24"/>
                    <w:szCs w:val="24"/>
                  </w:rPr>
                  <w:t>.</w:t>
                </w:r>
              </w:p>
              <w:p w14:paraId="533EB4BF" w14:textId="0CC99BCD" w:rsidR="002F23A9" w:rsidRDefault="008C3E8F" w:rsidP="000C6ED9">
                <w:pPr>
                  <w:rPr>
                    <w:sz w:val="24"/>
                    <w:szCs w:val="24"/>
                  </w:rPr>
                </w:pPr>
                <w:r>
                  <w:rPr>
                    <w:b w:val="0"/>
                    <w:bCs w:val="0"/>
                    <w:sz w:val="24"/>
                    <w:szCs w:val="24"/>
                  </w:rPr>
                  <w:t xml:space="preserve">Den </w:t>
                </w:r>
                <w:r w:rsidR="00DD7883">
                  <w:rPr>
                    <w:b w:val="0"/>
                    <w:bCs w:val="0"/>
                    <w:sz w:val="24"/>
                    <w:szCs w:val="24"/>
                  </w:rPr>
                  <w:t xml:space="preserve">26. August deltok vi på et arrangement ved rådhuset i </w:t>
                </w:r>
                <w:r w:rsidR="009C7B0D">
                  <w:rPr>
                    <w:b w:val="0"/>
                    <w:bCs w:val="0"/>
                    <w:sz w:val="24"/>
                    <w:szCs w:val="24"/>
                  </w:rPr>
                  <w:t>Haugesund, hvor vår leder holdt en appell</w:t>
                </w:r>
                <w:r w:rsidR="00A722C4">
                  <w:rPr>
                    <w:b w:val="0"/>
                    <w:bCs w:val="0"/>
                    <w:sz w:val="24"/>
                    <w:szCs w:val="24"/>
                  </w:rPr>
                  <w:t>, det var Rogaland Nei til EU som ønsket at vi skulle delta.</w:t>
                </w:r>
              </w:p>
              <w:p w14:paraId="606D2B8D" w14:textId="77777777" w:rsidR="00EC05D1" w:rsidRDefault="00EC05D1" w:rsidP="000C6ED9">
                <w:pPr>
                  <w:rPr>
                    <w:sz w:val="24"/>
                    <w:szCs w:val="24"/>
                  </w:rPr>
                </w:pPr>
              </w:p>
              <w:p w14:paraId="662D5D53" w14:textId="549F2EE7" w:rsidR="00EC05D1" w:rsidRPr="00EC05D1" w:rsidRDefault="00EC05D1" w:rsidP="000C6ED9">
                <w:pPr>
                  <w:rPr>
                    <w:sz w:val="24"/>
                    <w:szCs w:val="24"/>
                  </w:rPr>
                </w:pPr>
                <w:r>
                  <w:rPr>
                    <w:sz w:val="24"/>
                    <w:szCs w:val="24"/>
                  </w:rPr>
                  <w:t>September:</w:t>
                </w:r>
              </w:p>
              <w:p w14:paraId="37730587" w14:textId="02382C9D" w:rsidR="00E93A96" w:rsidRDefault="00E93A96" w:rsidP="000C6ED9">
                <w:pPr>
                  <w:rPr>
                    <w:sz w:val="24"/>
                    <w:szCs w:val="24"/>
                  </w:rPr>
                </w:pPr>
                <w:r>
                  <w:rPr>
                    <w:b w:val="0"/>
                    <w:bCs w:val="0"/>
                    <w:sz w:val="24"/>
                    <w:szCs w:val="24"/>
                  </w:rPr>
                  <w:t xml:space="preserve">Fra den 5. September </w:t>
                </w:r>
                <w:r w:rsidR="00F52E3E">
                  <w:rPr>
                    <w:b w:val="0"/>
                    <w:bCs w:val="0"/>
                    <w:sz w:val="24"/>
                    <w:szCs w:val="24"/>
                  </w:rPr>
                  <w:t xml:space="preserve">til 8. Desember var vår leder i Oslo for å delta på Acer-rettsaken som fant sted i høyesterett, her deltok vi for å være med å skape blest om saken </w:t>
                </w:r>
                <w:r w:rsidR="00340E5A">
                  <w:rPr>
                    <w:b w:val="0"/>
                    <w:bCs w:val="0"/>
                    <w:sz w:val="24"/>
                    <w:szCs w:val="24"/>
                  </w:rPr>
                  <w:t>på sosiale medier og hjelpe Nei til EU å nå bedre ut i media.</w:t>
                </w:r>
              </w:p>
              <w:p w14:paraId="00A4F193" w14:textId="68426F1A" w:rsidR="000D59AD" w:rsidRDefault="000D59AD" w:rsidP="000C6ED9">
                <w:pPr>
                  <w:rPr>
                    <w:sz w:val="24"/>
                    <w:szCs w:val="24"/>
                  </w:rPr>
                </w:pPr>
                <w:r>
                  <w:rPr>
                    <w:b w:val="0"/>
                    <w:bCs w:val="0"/>
                    <w:sz w:val="24"/>
                    <w:szCs w:val="24"/>
                  </w:rPr>
                  <w:t xml:space="preserve">Den </w:t>
                </w:r>
                <w:r w:rsidR="00530196">
                  <w:rPr>
                    <w:b w:val="0"/>
                    <w:bCs w:val="0"/>
                    <w:sz w:val="24"/>
                    <w:szCs w:val="24"/>
                  </w:rPr>
                  <w:t>15. September så deltok vår leder</w:t>
                </w:r>
                <w:r w:rsidR="0092267C">
                  <w:rPr>
                    <w:b w:val="0"/>
                    <w:bCs w:val="0"/>
                    <w:sz w:val="24"/>
                    <w:szCs w:val="24"/>
                  </w:rPr>
                  <w:t xml:space="preserve"> på fylkesledermøte hos Nei til EU i Oslo for å orientere om Ungdom mot EU sitt arbeid og planer fremover.</w:t>
                </w:r>
              </w:p>
              <w:p w14:paraId="78E17E0B" w14:textId="43D6261A" w:rsidR="00AB1AB1" w:rsidRDefault="00AB1AB1" w:rsidP="000C6ED9">
                <w:pPr>
                  <w:rPr>
                    <w:sz w:val="24"/>
                    <w:szCs w:val="24"/>
                  </w:rPr>
                </w:pPr>
                <w:r>
                  <w:rPr>
                    <w:b w:val="0"/>
                    <w:bCs w:val="0"/>
                    <w:sz w:val="24"/>
                    <w:szCs w:val="24"/>
                  </w:rPr>
                  <w:t xml:space="preserve">Den 29. September </w:t>
                </w:r>
                <w:r w:rsidR="00EE6765">
                  <w:rPr>
                    <w:b w:val="0"/>
                    <w:bCs w:val="0"/>
                    <w:sz w:val="24"/>
                    <w:szCs w:val="24"/>
                  </w:rPr>
                  <w:t xml:space="preserve">inviterte vi </w:t>
                </w:r>
                <w:r w:rsidR="00200D87">
                  <w:rPr>
                    <w:b w:val="0"/>
                    <w:bCs w:val="0"/>
                    <w:sz w:val="24"/>
                    <w:szCs w:val="24"/>
                  </w:rPr>
                  <w:t xml:space="preserve">alle medlemmer i Oslo UMEU </w:t>
                </w:r>
                <w:r w:rsidR="00EE6765">
                  <w:rPr>
                    <w:b w:val="0"/>
                    <w:bCs w:val="0"/>
                    <w:sz w:val="24"/>
                    <w:szCs w:val="24"/>
                  </w:rPr>
                  <w:t xml:space="preserve">til bowling sammen med </w:t>
                </w:r>
                <w:r w:rsidR="008217C1">
                  <w:rPr>
                    <w:b w:val="0"/>
                    <w:bCs w:val="0"/>
                    <w:sz w:val="24"/>
                    <w:szCs w:val="24"/>
                  </w:rPr>
                  <w:t xml:space="preserve">noen fra </w:t>
                </w:r>
                <w:r w:rsidR="00EE6765">
                  <w:rPr>
                    <w:b w:val="0"/>
                    <w:bCs w:val="0"/>
                    <w:sz w:val="24"/>
                    <w:szCs w:val="24"/>
                  </w:rPr>
                  <w:t>Ungdom mot EU sitt sentralstyre</w:t>
                </w:r>
                <w:r w:rsidR="00174548">
                  <w:rPr>
                    <w:b w:val="0"/>
                    <w:bCs w:val="0"/>
                    <w:sz w:val="24"/>
                    <w:szCs w:val="24"/>
                  </w:rPr>
                  <w:t>.</w:t>
                </w:r>
                <w:r w:rsidR="00B42CAC">
                  <w:rPr>
                    <w:b w:val="0"/>
                    <w:bCs w:val="0"/>
                    <w:sz w:val="24"/>
                    <w:szCs w:val="24"/>
                  </w:rPr>
                  <w:t xml:space="preserve"> Etter bowlingen ble det sentralstyremøte, noe som varte til </w:t>
                </w:r>
                <w:r w:rsidR="007516DA">
                  <w:rPr>
                    <w:b w:val="0"/>
                    <w:bCs w:val="0"/>
                    <w:sz w:val="24"/>
                    <w:szCs w:val="24"/>
                  </w:rPr>
                  <w:t>1. Oktober, hvor vi behandlet en rekke saker og vi fikk blant annet gjennomført en god ringerunde til de aller fleste medlemmene i Ungdom mot EU.</w:t>
                </w:r>
                <w:r w:rsidR="00063D17">
                  <w:rPr>
                    <w:b w:val="0"/>
                    <w:bCs w:val="0"/>
                    <w:sz w:val="24"/>
                    <w:szCs w:val="24"/>
                  </w:rPr>
                  <w:t xml:space="preserve"> Dette gav gode resultater og gjorde at mange som ikke hadde betalt kontingent, gjorde dette senere. </w:t>
                </w:r>
              </w:p>
              <w:p w14:paraId="5CD53FB8" w14:textId="77777777" w:rsidR="00F44A14" w:rsidRDefault="00F44A14" w:rsidP="000C6ED9">
                <w:pPr>
                  <w:rPr>
                    <w:sz w:val="24"/>
                    <w:szCs w:val="24"/>
                  </w:rPr>
                </w:pPr>
              </w:p>
              <w:p w14:paraId="4C5703AD" w14:textId="3EEB8D52" w:rsidR="00F44A14" w:rsidRDefault="00F44A14" w:rsidP="000C6ED9">
                <w:pPr>
                  <w:rPr>
                    <w:b w:val="0"/>
                    <w:bCs w:val="0"/>
                    <w:sz w:val="24"/>
                    <w:szCs w:val="24"/>
                  </w:rPr>
                </w:pPr>
                <w:r>
                  <w:rPr>
                    <w:sz w:val="24"/>
                    <w:szCs w:val="24"/>
                  </w:rPr>
                  <w:t>Oktober:</w:t>
                </w:r>
              </w:p>
              <w:p w14:paraId="2CA93F03" w14:textId="65AEB6A2" w:rsidR="00F44A14" w:rsidRDefault="00B933BC" w:rsidP="000C6ED9">
                <w:pPr>
                  <w:rPr>
                    <w:sz w:val="24"/>
                    <w:szCs w:val="24"/>
                  </w:rPr>
                </w:pPr>
                <w:r>
                  <w:rPr>
                    <w:b w:val="0"/>
                    <w:bCs w:val="0"/>
                    <w:sz w:val="24"/>
                    <w:szCs w:val="24"/>
                  </w:rPr>
                  <w:t>Den 24. Oktober besøkte vår leder Agder Ungdom mot EU for å hjelpe de å avholde sitt 1. Ordinære årsmøte</w:t>
                </w:r>
                <w:r w:rsidR="002661F5">
                  <w:rPr>
                    <w:b w:val="0"/>
                    <w:bCs w:val="0"/>
                    <w:sz w:val="24"/>
                    <w:szCs w:val="24"/>
                  </w:rPr>
                  <w:t>.</w:t>
                </w:r>
              </w:p>
              <w:p w14:paraId="68F2BFDB" w14:textId="78611723" w:rsidR="008F7716" w:rsidRDefault="008F7716" w:rsidP="000C6ED9">
                <w:pPr>
                  <w:rPr>
                    <w:sz w:val="24"/>
                    <w:szCs w:val="24"/>
                  </w:rPr>
                </w:pPr>
                <w:r>
                  <w:rPr>
                    <w:b w:val="0"/>
                    <w:bCs w:val="0"/>
                    <w:sz w:val="24"/>
                    <w:szCs w:val="24"/>
                  </w:rPr>
                  <w:t>Den 28-29</w:t>
                </w:r>
                <w:r w:rsidR="000D3DDC">
                  <w:rPr>
                    <w:b w:val="0"/>
                    <w:bCs w:val="0"/>
                    <w:sz w:val="24"/>
                    <w:szCs w:val="24"/>
                  </w:rPr>
                  <w:t xml:space="preserve">. Oktober reiste vår leder og sentralstyremedlem, Sania Shabir til </w:t>
                </w:r>
                <w:r w:rsidR="002F2CA6">
                  <w:rPr>
                    <w:b w:val="0"/>
                    <w:bCs w:val="0"/>
                    <w:sz w:val="24"/>
                    <w:szCs w:val="24"/>
                  </w:rPr>
                  <w:t>Århus i Danmark for å delta på Folkebevægelsen mod EU sitt landsmøte. Her deltok vår leder i en panelsamtale om hvordan å få engasjert unge i d</w:t>
                </w:r>
                <w:r w:rsidR="00196E46">
                  <w:rPr>
                    <w:b w:val="0"/>
                    <w:bCs w:val="0"/>
                    <w:sz w:val="24"/>
                    <w:szCs w:val="24"/>
                  </w:rPr>
                  <w:t xml:space="preserve">ebatten og hvordan vi har gjort det i Norge. Vi ble i tillegg tildelt den internasjonale træskoprisen for vårt arbeid med å engasjere unge i EU-debatten i Norge og for det medie </w:t>
                </w:r>
                <w:r w:rsidR="00574DD3">
                  <w:rPr>
                    <w:b w:val="0"/>
                    <w:bCs w:val="0"/>
                    <w:sz w:val="24"/>
                    <w:szCs w:val="24"/>
                  </w:rPr>
                  <w:t>engasjementet vi har klart å skape i Norge rundt EU-debatten.</w:t>
                </w:r>
              </w:p>
              <w:p w14:paraId="4A7E6D0F" w14:textId="2F80654C" w:rsidR="005925C9" w:rsidRDefault="004F55F7" w:rsidP="000C6ED9">
                <w:pPr>
                  <w:rPr>
                    <w:b w:val="0"/>
                    <w:bCs w:val="0"/>
                    <w:sz w:val="24"/>
                    <w:szCs w:val="24"/>
                  </w:rPr>
                </w:pPr>
                <w:r>
                  <w:rPr>
                    <w:sz w:val="24"/>
                    <w:szCs w:val="24"/>
                  </w:rPr>
                  <w:lastRenderedPageBreak/>
                  <w:t>November:</w:t>
                </w:r>
              </w:p>
              <w:p w14:paraId="575AA5E5" w14:textId="58E829A3" w:rsidR="00E52E3A" w:rsidRDefault="004F55F7" w:rsidP="000C6ED9">
                <w:pPr>
                  <w:rPr>
                    <w:sz w:val="24"/>
                    <w:szCs w:val="24"/>
                  </w:rPr>
                </w:pPr>
                <w:r>
                  <w:rPr>
                    <w:b w:val="0"/>
                    <w:bCs w:val="0"/>
                    <w:sz w:val="24"/>
                    <w:szCs w:val="24"/>
                  </w:rPr>
                  <w:t>Den 1</w:t>
                </w:r>
                <w:r w:rsidR="004D1D75">
                  <w:rPr>
                    <w:b w:val="0"/>
                    <w:bCs w:val="0"/>
                    <w:sz w:val="24"/>
                    <w:szCs w:val="24"/>
                  </w:rPr>
                  <w:t>8-19.</w:t>
                </w:r>
                <w:r>
                  <w:rPr>
                    <w:b w:val="0"/>
                    <w:bCs w:val="0"/>
                    <w:sz w:val="24"/>
                    <w:szCs w:val="24"/>
                  </w:rPr>
                  <w:t xml:space="preserve"> November deltok vår leder og 3 av Ungdom mot EU sine </w:t>
                </w:r>
                <w:r w:rsidR="00223BCD">
                  <w:rPr>
                    <w:b w:val="0"/>
                    <w:bCs w:val="0"/>
                    <w:sz w:val="24"/>
                    <w:szCs w:val="24"/>
                  </w:rPr>
                  <w:t>representanter på rådsmøte hos Nei til EU. Rådsmøte fant sted i Drammen på Folkets hus</w:t>
                </w:r>
                <w:r w:rsidR="004D1D75">
                  <w:rPr>
                    <w:b w:val="0"/>
                    <w:bCs w:val="0"/>
                    <w:sz w:val="24"/>
                    <w:szCs w:val="24"/>
                  </w:rPr>
                  <w:t>.</w:t>
                </w:r>
                <w:r w:rsidR="00DA5977">
                  <w:rPr>
                    <w:sz w:val="24"/>
                    <w:szCs w:val="24"/>
                  </w:rPr>
                  <w:t xml:space="preserve"> </w:t>
                </w:r>
                <w:r w:rsidR="00DA5977">
                  <w:rPr>
                    <w:b w:val="0"/>
                    <w:bCs w:val="0"/>
                    <w:sz w:val="24"/>
                    <w:szCs w:val="24"/>
                  </w:rPr>
                  <w:t xml:space="preserve">Vårt sentralstyremedlem Bente Løyte var en av våre representanter og hun valgte å ta til talerstolen for å snakke om viktigheten av et klart, enkelt og tydelig språk når man skal formidle sine budskap og for at det skal nå ut til så mange som mulig. </w:t>
                </w:r>
                <w:r w:rsidR="00AD0FE4">
                  <w:rPr>
                    <w:b w:val="0"/>
                    <w:bCs w:val="0"/>
                    <w:sz w:val="24"/>
                    <w:szCs w:val="24"/>
                  </w:rPr>
                  <w:t>Hun mente at dette var viktig for at hvem som helst skal kunne forstå det vi vil formidle.</w:t>
                </w:r>
              </w:p>
              <w:p w14:paraId="3BDDDAB5" w14:textId="14C78859" w:rsidR="005A688D" w:rsidRDefault="005A688D" w:rsidP="000C6ED9">
                <w:pPr>
                  <w:rPr>
                    <w:sz w:val="24"/>
                    <w:szCs w:val="24"/>
                  </w:rPr>
                </w:pPr>
                <w:r>
                  <w:rPr>
                    <w:b w:val="0"/>
                    <w:bCs w:val="0"/>
                    <w:sz w:val="24"/>
                    <w:szCs w:val="24"/>
                  </w:rPr>
                  <w:t>Den 21. November var vår leder på besøk hos Stavanger AUF for å delta i en debatt mot Europeisk Ungdom og for å ha en åpen medlemskveld med pizza etterpå for de som ønsket å delta</w:t>
                </w:r>
                <w:r w:rsidR="00A23385">
                  <w:rPr>
                    <w:b w:val="0"/>
                    <w:bCs w:val="0"/>
                    <w:sz w:val="24"/>
                    <w:szCs w:val="24"/>
                  </w:rPr>
                  <w:t>. Det ble i tillegg delt ut gratis hettegensere med UMEU logo på til alle som meldte seg inn som medlemmer, dette ble en stor suksess og førte til mange nye medlemmer.</w:t>
                </w:r>
                <w:r w:rsidR="002B61C8">
                  <w:rPr>
                    <w:b w:val="0"/>
                    <w:bCs w:val="0"/>
                    <w:sz w:val="24"/>
                    <w:szCs w:val="24"/>
                  </w:rPr>
                  <w:t xml:space="preserve"> Flere av medlemmene har uttrykt et ønske om å engasjere seg og noen av de har fått verv i Rogaland Ungdom mot EU. </w:t>
                </w:r>
                <w:r w:rsidR="00CE583D">
                  <w:rPr>
                    <w:b w:val="0"/>
                    <w:bCs w:val="0"/>
                    <w:sz w:val="24"/>
                    <w:szCs w:val="24"/>
                  </w:rPr>
                  <w:t>Det skal sies at Magnar Nomedal, Amina</w:t>
                </w:r>
                <w:r w:rsidR="008073D6">
                  <w:rPr>
                    <w:b w:val="0"/>
                    <w:bCs w:val="0"/>
                    <w:sz w:val="24"/>
                    <w:szCs w:val="24"/>
                  </w:rPr>
                  <w:t xml:space="preserve"> som er f</w:t>
                </w:r>
              </w:p>
              <w:p w14:paraId="092D09A6" w14:textId="77777777" w:rsidR="00052904" w:rsidRDefault="00052904" w:rsidP="000C6ED9">
                <w:pPr>
                  <w:rPr>
                    <w:b w:val="0"/>
                    <w:bCs w:val="0"/>
                    <w:sz w:val="24"/>
                    <w:szCs w:val="24"/>
                  </w:rPr>
                </w:pPr>
              </w:p>
              <w:p w14:paraId="548B2F31" w14:textId="33723335" w:rsidR="008B12AE" w:rsidRDefault="00987DDF" w:rsidP="000C6ED9">
                <w:pPr>
                  <w:rPr>
                    <w:b w:val="0"/>
                    <w:bCs w:val="0"/>
                    <w:sz w:val="24"/>
                    <w:szCs w:val="24"/>
                  </w:rPr>
                </w:pPr>
                <w:r>
                  <w:rPr>
                    <w:sz w:val="24"/>
                    <w:szCs w:val="24"/>
                  </w:rPr>
                  <w:t xml:space="preserve">Desember </w:t>
                </w:r>
              </w:p>
              <w:p w14:paraId="1DDB271A" w14:textId="34BAA748" w:rsidR="001323A2" w:rsidRDefault="00F71170" w:rsidP="000C6ED9">
                <w:pPr>
                  <w:rPr>
                    <w:b w:val="0"/>
                    <w:bCs w:val="0"/>
                    <w:sz w:val="24"/>
                    <w:szCs w:val="24"/>
                  </w:rPr>
                </w:pPr>
                <w:r>
                  <w:rPr>
                    <w:b w:val="0"/>
                    <w:bCs w:val="0"/>
                    <w:sz w:val="24"/>
                    <w:szCs w:val="24"/>
                  </w:rPr>
                  <w:t xml:space="preserve">Den </w:t>
                </w:r>
                <w:r w:rsidR="00E770B3">
                  <w:rPr>
                    <w:b w:val="0"/>
                    <w:bCs w:val="0"/>
                    <w:sz w:val="24"/>
                    <w:szCs w:val="24"/>
                  </w:rPr>
                  <w:t>12. Desember fikk vi opprettet et nytt fylkeslag i Trøndelag og lederen vår reiste til Trondheim for å delta på møte.</w:t>
                </w:r>
                <w:r w:rsidR="00A6055B">
                  <w:rPr>
                    <w:b w:val="0"/>
                    <w:bCs w:val="0"/>
                    <w:sz w:val="24"/>
                    <w:szCs w:val="24"/>
                  </w:rPr>
                  <w:t xml:space="preserve"> Vi postet i tillegg en rekke delebilder på sosiale medier.</w:t>
                </w:r>
              </w:p>
              <w:p w14:paraId="3FCBC211" w14:textId="0F116966" w:rsidR="001323A2" w:rsidRDefault="001323A2" w:rsidP="000C6ED9">
                <w:pPr>
                  <w:rPr>
                    <w:b w:val="0"/>
                    <w:bCs w:val="0"/>
                    <w:sz w:val="24"/>
                    <w:szCs w:val="24"/>
                  </w:rPr>
                </w:pPr>
                <w:r>
                  <w:rPr>
                    <w:sz w:val="24"/>
                    <w:szCs w:val="24"/>
                  </w:rPr>
                  <w:t xml:space="preserve">Januar </w:t>
                </w:r>
              </w:p>
              <w:p w14:paraId="1FFB8611" w14:textId="57B6F332" w:rsidR="001323A2" w:rsidRDefault="00835AFD" w:rsidP="000C6ED9">
                <w:pPr>
                  <w:rPr>
                    <w:b w:val="0"/>
                    <w:bCs w:val="0"/>
                    <w:sz w:val="24"/>
                    <w:szCs w:val="24"/>
                  </w:rPr>
                </w:pPr>
                <w:r>
                  <w:rPr>
                    <w:b w:val="0"/>
                    <w:bCs w:val="0"/>
                    <w:sz w:val="24"/>
                    <w:szCs w:val="24"/>
                  </w:rPr>
                  <w:t>Ikke så mye aktivitet annet enn produksjon av videoer og innlegg til sosiale medier</w:t>
                </w:r>
                <w:r w:rsidR="003C21FF">
                  <w:rPr>
                    <w:b w:val="0"/>
                    <w:bCs w:val="0"/>
                    <w:sz w:val="24"/>
                    <w:szCs w:val="24"/>
                  </w:rPr>
                  <w:t>. Det ble reise til Oslo for å delta på NHOs årskonferanse.</w:t>
                </w:r>
              </w:p>
              <w:p w14:paraId="7CE3E0C8" w14:textId="0A7311D1" w:rsidR="001323A2" w:rsidRDefault="001323A2" w:rsidP="000C6ED9">
                <w:pPr>
                  <w:rPr>
                    <w:b w:val="0"/>
                    <w:bCs w:val="0"/>
                    <w:sz w:val="24"/>
                    <w:szCs w:val="24"/>
                  </w:rPr>
                </w:pPr>
                <w:r>
                  <w:rPr>
                    <w:sz w:val="24"/>
                    <w:szCs w:val="24"/>
                  </w:rPr>
                  <w:t xml:space="preserve">Februar </w:t>
                </w:r>
              </w:p>
              <w:p w14:paraId="40102C55" w14:textId="7D95E5B8" w:rsidR="001323A2" w:rsidRPr="003C21FF" w:rsidRDefault="003C21FF" w:rsidP="000C6ED9">
                <w:pPr>
                  <w:rPr>
                    <w:b w:val="0"/>
                    <w:bCs w:val="0"/>
                    <w:sz w:val="24"/>
                    <w:szCs w:val="24"/>
                  </w:rPr>
                </w:pPr>
                <w:r>
                  <w:rPr>
                    <w:b w:val="0"/>
                    <w:bCs w:val="0"/>
                    <w:sz w:val="24"/>
                    <w:szCs w:val="24"/>
                  </w:rPr>
                  <w:t xml:space="preserve">Det ble forsøkt å få liv i Oslo UMEU ved å avholde et årsmøte </w:t>
                </w:r>
                <w:r w:rsidR="002F2F16">
                  <w:rPr>
                    <w:b w:val="0"/>
                    <w:bCs w:val="0"/>
                    <w:sz w:val="24"/>
                    <w:szCs w:val="24"/>
                  </w:rPr>
                  <w:t xml:space="preserve">og den 3. Februar </w:t>
                </w:r>
                <w:r w:rsidR="00FA631B">
                  <w:rPr>
                    <w:b w:val="0"/>
                    <w:bCs w:val="0"/>
                    <w:sz w:val="24"/>
                    <w:szCs w:val="24"/>
                  </w:rPr>
                  <w:t xml:space="preserve">reiste vår leder til Rogaland UMEU for å delta på deres årsmøte og den 27. Februar hjalp vi Trøndelag UMEU å avholde og arrangere </w:t>
                </w:r>
                <w:r w:rsidR="00955302">
                  <w:rPr>
                    <w:b w:val="0"/>
                    <w:bCs w:val="0"/>
                    <w:sz w:val="24"/>
                    <w:szCs w:val="24"/>
                  </w:rPr>
                  <w:t>et medlemsmøte med Morten Harper i Trondheim.</w:t>
                </w:r>
                <w:r w:rsidR="00F92538">
                  <w:rPr>
                    <w:b w:val="0"/>
                    <w:bCs w:val="0"/>
                    <w:sz w:val="24"/>
                    <w:szCs w:val="24"/>
                  </w:rPr>
                  <w:t xml:space="preserve"> Den 12. Februrar var det digital tillitsvalgt skolering.</w:t>
                </w:r>
                <w:r w:rsidR="009C06F4">
                  <w:rPr>
                    <w:b w:val="0"/>
                    <w:bCs w:val="0"/>
                    <w:sz w:val="24"/>
                    <w:szCs w:val="24"/>
                  </w:rPr>
                  <w:t xml:space="preserve"> Vår leder var å besøkte Voss AUF for å holde et foredrag </w:t>
                </w:r>
                <w:r w:rsidR="004F3BB8">
                  <w:rPr>
                    <w:b w:val="0"/>
                    <w:bCs w:val="0"/>
                    <w:sz w:val="24"/>
                    <w:szCs w:val="24"/>
                  </w:rPr>
                  <w:t>om EU/EØS-avtalen.</w:t>
                </w:r>
                <w:r w:rsidR="00742DEF">
                  <w:rPr>
                    <w:b w:val="0"/>
                    <w:bCs w:val="0"/>
                    <w:sz w:val="24"/>
                    <w:szCs w:val="24"/>
                  </w:rPr>
                  <w:t xml:space="preserve"> Den 15. Februar ble det avholdt stiftelsesmøte av Møre og Romsdal UMEU.</w:t>
                </w:r>
                <w:r w:rsidR="0041157D">
                  <w:rPr>
                    <w:b w:val="0"/>
                    <w:bCs w:val="0"/>
                    <w:sz w:val="24"/>
                    <w:szCs w:val="24"/>
                  </w:rPr>
                  <w:t xml:space="preserve"> Den 22</w:t>
                </w:r>
                <w:r w:rsidR="00D52614">
                  <w:rPr>
                    <w:b w:val="0"/>
                    <w:bCs w:val="0"/>
                    <w:sz w:val="24"/>
                    <w:szCs w:val="24"/>
                  </w:rPr>
                  <w:t>. Februar reiste vår leder til Sarpsborg for å delta og hjelpe til med å stifte Nedre Glomma UMEU.</w:t>
                </w:r>
                <w:r w:rsidR="004A030C">
                  <w:rPr>
                    <w:b w:val="0"/>
                    <w:bCs w:val="0"/>
                    <w:sz w:val="24"/>
                    <w:szCs w:val="24"/>
                  </w:rPr>
                  <w:t xml:space="preserve"> Den 27. Februar deltok vår leder </w:t>
                </w:r>
                <w:r w:rsidR="00FB3A23">
                  <w:rPr>
                    <w:b w:val="0"/>
                    <w:bCs w:val="0"/>
                    <w:sz w:val="24"/>
                    <w:szCs w:val="24"/>
                  </w:rPr>
                  <w:t xml:space="preserve">i en debatt </w:t>
                </w:r>
                <w:r w:rsidR="00020C1B">
                  <w:rPr>
                    <w:b w:val="0"/>
                    <w:bCs w:val="0"/>
                    <w:sz w:val="24"/>
                    <w:szCs w:val="24"/>
                  </w:rPr>
                  <w:t xml:space="preserve">mot nestleder i europeisk ungdom i regi av Oslo FpU. </w:t>
                </w:r>
              </w:p>
              <w:p w14:paraId="2780F6A1" w14:textId="2363761C" w:rsidR="001323A2" w:rsidRDefault="001323A2" w:rsidP="000C6ED9">
                <w:pPr>
                  <w:rPr>
                    <w:b w:val="0"/>
                    <w:bCs w:val="0"/>
                    <w:sz w:val="24"/>
                    <w:szCs w:val="24"/>
                  </w:rPr>
                </w:pPr>
                <w:r>
                  <w:rPr>
                    <w:sz w:val="24"/>
                    <w:szCs w:val="24"/>
                  </w:rPr>
                  <w:t xml:space="preserve">Mars </w:t>
                </w:r>
              </w:p>
              <w:p w14:paraId="35317552" w14:textId="0340C675" w:rsidR="001323A2" w:rsidRDefault="001667AB" w:rsidP="000C6ED9">
                <w:pPr>
                  <w:rPr>
                    <w:b w:val="0"/>
                    <w:bCs w:val="0"/>
                    <w:sz w:val="24"/>
                    <w:szCs w:val="24"/>
                  </w:rPr>
                </w:pPr>
                <w:r>
                  <w:rPr>
                    <w:b w:val="0"/>
                    <w:bCs w:val="0"/>
                    <w:sz w:val="24"/>
                    <w:szCs w:val="24"/>
                  </w:rPr>
                  <w:t xml:space="preserve">Den 6. Mars </w:t>
                </w:r>
                <w:r w:rsidR="004B438C">
                  <w:rPr>
                    <w:b w:val="0"/>
                    <w:bCs w:val="0"/>
                    <w:sz w:val="24"/>
                    <w:szCs w:val="24"/>
                  </w:rPr>
                  <w:t xml:space="preserve">deltok vår leder i en debatt hos Buskerud FpU om norsk EU-medlemskap </w:t>
                </w:r>
                <w:r w:rsidR="00742DEF">
                  <w:rPr>
                    <w:b w:val="0"/>
                    <w:bCs w:val="0"/>
                    <w:sz w:val="24"/>
                    <w:szCs w:val="24"/>
                  </w:rPr>
                  <w:t>i Drammen</w:t>
                </w:r>
                <w:r w:rsidR="009A2323">
                  <w:rPr>
                    <w:b w:val="0"/>
                    <w:bCs w:val="0"/>
                    <w:sz w:val="24"/>
                    <w:szCs w:val="24"/>
                  </w:rPr>
                  <w:t xml:space="preserve">. Den 20. Mars ble det avholdt </w:t>
                </w:r>
                <w:r w:rsidR="004A030C">
                  <w:rPr>
                    <w:b w:val="0"/>
                    <w:bCs w:val="0"/>
                    <w:sz w:val="24"/>
                    <w:szCs w:val="24"/>
                  </w:rPr>
                  <w:t>årsmøte i Nedre Glomma UMEU.</w:t>
                </w:r>
                <w:r w:rsidR="00BA47E9">
                  <w:rPr>
                    <w:b w:val="0"/>
                    <w:bCs w:val="0"/>
                    <w:sz w:val="24"/>
                    <w:szCs w:val="24"/>
                  </w:rPr>
                  <w:t xml:space="preserve"> Den 11. Mars hadde Midt-Troms UMEU stand- og verve</w:t>
                </w:r>
                <w:r w:rsidR="00EA4B73">
                  <w:rPr>
                    <w:b w:val="0"/>
                    <w:bCs w:val="0"/>
                    <w:sz w:val="24"/>
                    <w:szCs w:val="24"/>
                  </w:rPr>
                  <w:t>kurs som vi hjalp dem med å arrangere.</w:t>
                </w:r>
                <w:r w:rsidR="00E128CA">
                  <w:rPr>
                    <w:b w:val="0"/>
                    <w:bCs w:val="0"/>
                    <w:sz w:val="24"/>
                    <w:szCs w:val="24"/>
                  </w:rPr>
                  <w:t xml:space="preserve"> Den 7. Mars deltok vår leder i Pustepausen podcast.</w:t>
                </w:r>
                <w:r w:rsidR="00232DAF">
                  <w:rPr>
                    <w:b w:val="0"/>
                    <w:bCs w:val="0"/>
                    <w:sz w:val="24"/>
                    <w:szCs w:val="24"/>
                  </w:rPr>
                  <w:t xml:space="preserve"> Den 7. Mars dro vår leder til Stord for å holde foredrag for Sunnhordaland FpU</w:t>
                </w:r>
                <w:r w:rsidR="00E33652">
                  <w:rPr>
                    <w:b w:val="0"/>
                    <w:bCs w:val="0"/>
                    <w:sz w:val="24"/>
                    <w:szCs w:val="24"/>
                  </w:rPr>
                  <w:t>.</w:t>
                </w:r>
              </w:p>
              <w:p w14:paraId="3EBA5CAA" w14:textId="34580CA1" w:rsidR="001323A2" w:rsidRPr="001323A2" w:rsidRDefault="001323A2" w:rsidP="000C6ED9">
                <w:pPr>
                  <w:rPr>
                    <w:sz w:val="24"/>
                    <w:szCs w:val="24"/>
                  </w:rPr>
                </w:pPr>
                <w:r>
                  <w:rPr>
                    <w:sz w:val="24"/>
                    <w:szCs w:val="24"/>
                  </w:rPr>
                  <w:t xml:space="preserve">April </w:t>
                </w:r>
              </w:p>
              <w:p w14:paraId="4A49F1CC" w14:textId="71586789" w:rsidR="00E90644" w:rsidRPr="002C6B8B" w:rsidRDefault="001E238A" w:rsidP="000C6ED9">
                <w:pPr>
                  <w:rPr>
                    <w:b w:val="0"/>
                    <w:bCs w:val="0"/>
                    <w:sz w:val="24"/>
                    <w:szCs w:val="24"/>
                  </w:rPr>
                </w:pPr>
                <w:r>
                  <w:rPr>
                    <w:b w:val="0"/>
                    <w:bCs w:val="0"/>
                    <w:sz w:val="24"/>
                    <w:szCs w:val="24"/>
                  </w:rPr>
                  <w:t xml:space="preserve">Den 2. April dro Midt-Troms UMEU på bowling </w:t>
                </w:r>
                <w:r w:rsidR="00087870">
                  <w:rPr>
                    <w:b w:val="0"/>
                    <w:bCs w:val="0"/>
                    <w:sz w:val="24"/>
                    <w:szCs w:val="24"/>
                  </w:rPr>
                  <w:t xml:space="preserve">og hadde åpen medlemskveld som vi hjalp til med ordne. Den 17. April hjalp vi til med å få ordnet til </w:t>
                </w:r>
                <w:r w:rsidR="00274EAF">
                  <w:rPr>
                    <w:b w:val="0"/>
                    <w:bCs w:val="0"/>
                    <w:sz w:val="24"/>
                    <w:szCs w:val="24"/>
                  </w:rPr>
                  <w:t xml:space="preserve">et foredrag </w:t>
                </w:r>
                <w:r w:rsidR="006076A4">
                  <w:rPr>
                    <w:b w:val="0"/>
                    <w:bCs w:val="0"/>
                    <w:sz w:val="24"/>
                    <w:szCs w:val="24"/>
                  </w:rPr>
                  <w:t xml:space="preserve">med Asle Toje ved UIA </w:t>
                </w:r>
                <w:r w:rsidR="000F448D">
                  <w:rPr>
                    <w:b w:val="0"/>
                    <w:bCs w:val="0"/>
                    <w:sz w:val="24"/>
                    <w:szCs w:val="24"/>
                  </w:rPr>
                  <w:t xml:space="preserve">i regi av Agder UMEU og FAKS. </w:t>
                </w:r>
                <w:r w:rsidR="00384052">
                  <w:rPr>
                    <w:b w:val="0"/>
                    <w:bCs w:val="0"/>
                    <w:sz w:val="24"/>
                    <w:szCs w:val="24"/>
                  </w:rPr>
                  <w:t>Det var landsmøte i apri</w:t>
                </w:r>
                <w:r w:rsidR="00C55B2B">
                  <w:rPr>
                    <w:b w:val="0"/>
                    <w:bCs w:val="0"/>
                    <w:sz w:val="24"/>
                    <w:szCs w:val="24"/>
                  </w:rPr>
                  <w:t>l.</w:t>
                </w:r>
              </w:p>
              <w:p w14:paraId="2655AE22" w14:textId="77777777" w:rsidR="00E90644" w:rsidRDefault="00E90644" w:rsidP="000C6ED9">
                <w:pPr>
                  <w:rPr>
                    <w:sz w:val="24"/>
                    <w:szCs w:val="24"/>
                  </w:rPr>
                </w:pPr>
              </w:p>
              <w:p w14:paraId="42640979" w14:textId="77777777" w:rsidR="00E90644" w:rsidRDefault="00E90644" w:rsidP="000C6ED9">
                <w:pPr>
                  <w:rPr>
                    <w:sz w:val="24"/>
                    <w:szCs w:val="24"/>
                  </w:rPr>
                </w:pPr>
              </w:p>
              <w:p w14:paraId="113F1716" w14:textId="16A511C9" w:rsidR="007D59D2" w:rsidRDefault="007D59D2" w:rsidP="007D59D2">
                <w:pPr>
                  <w:pStyle w:val="Overskrift2"/>
                  <w:rPr>
                    <w:b w:val="0"/>
                    <w:bCs w:val="0"/>
                  </w:rPr>
                </w:pPr>
                <w:bookmarkStart w:id="23" w:name="_Toc161925050"/>
                <w:r>
                  <w:lastRenderedPageBreak/>
                  <w:t>Ungdom mot EU i media</w:t>
                </w:r>
                <w:bookmarkEnd w:id="23"/>
              </w:p>
              <w:p w14:paraId="0806E1F2" w14:textId="5FFBBE59" w:rsidR="00F52DFB" w:rsidRDefault="00F52DFB" w:rsidP="00F52DFB">
                <w:pPr>
                  <w:rPr>
                    <w:b w:val="0"/>
                    <w:bCs w:val="0"/>
                    <w:sz w:val="24"/>
                    <w:szCs w:val="24"/>
                  </w:rPr>
                </w:pPr>
              </w:p>
              <w:p w14:paraId="17054BE2" w14:textId="77FB887D" w:rsidR="00F52DFB" w:rsidRPr="00CE7428" w:rsidRDefault="00000000" w:rsidP="00BE35AE">
                <w:pPr>
                  <w:pStyle w:val="Listeavsnitt"/>
                  <w:numPr>
                    <w:ilvl w:val="0"/>
                    <w:numId w:val="16"/>
                  </w:numPr>
                  <w:rPr>
                    <w:b w:val="0"/>
                    <w:bCs w:val="0"/>
                    <w:sz w:val="24"/>
                    <w:szCs w:val="24"/>
                  </w:rPr>
                </w:pPr>
                <w:hyperlink r:id="rId32" w:history="1">
                  <w:r w:rsidR="00206674" w:rsidRPr="00B1273B">
                    <w:rPr>
                      <w:rStyle w:val="Hyperkobling"/>
                      <w:b w:val="0"/>
                      <w:bCs w:val="0"/>
                      <w:sz w:val="24"/>
                      <w:szCs w:val="24"/>
                    </w:rPr>
                    <w:t>Debattinnlegg i Bergens Tidende</w:t>
                  </w:r>
                  <w:r w:rsidR="00206674" w:rsidRPr="00BE35AE">
                    <w:rPr>
                      <w:rStyle w:val="Hyperkobling"/>
                      <w:sz w:val="24"/>
                      <w:szCs w:val="24"/>
                    </w:rPr>
                    <w:t xml:space="preserve"> </w:t>
                  </w:r>
                  <w:r w:rsidR="002D49F6" w:rsidRPr="00BE35AE">
                    <w:rPr>
                      <w:rStyle w:val="Hyperkobling"/>
                      <w:b w:val="0"/>
                      <w:bCs w:val="0"/>
                      <w:sz w:val="24"/>
                      <w:szCs w:val="24"/>
                    </w:rPr>
                    <w:t xml:space="preserve">av UMEU medlem Kjartan Moi Andreassen: MDG mangler forståelse </w:t>
                  </w:r>
                  <w:r w:rsidR="00827D7B" w:rsidRPr="00BE35AE">
                    <w:rPr>
                      <w:rStyle w:val="Hyperkobling"/>
                      <w:b w:val="0"/>
                      <w:bCs w:val="0"/>
                      <w:sz w:val="24"/>
                      <w:szCs w:val="24"/>
                    </w:rPr>
                    <w:t>for både klimapolitikk og EU</w:t>
                  </w:r>
                </w:hyperlink>
                <w:r w:rsidR="00827D7B" w:rsidRPr="00BE35AE">
                  <w:rPr>
                    <w:b w:val="0"/>
                    <w:bCs w:val="0"/>
                    <w:sz w:val="24"/>
                    <w:szCs w:val="24"/>
                  </w:rPr>
                  <w:t xml:space="preserve"> </w:t>
                </w:r>
                <w:r w:rsidR="000037D4">
                  <w:rPr>
                    <w:b w:val="0"/>
                    <w:bCs w:val="0"/>
                    <w:sz w:val="24"/>
                    <w:szCs w:val="24"/>
                  </w:rPr>
                  <w:t>(Bergens Tidende, BT)</w:t>
                </w:r>
              </w:p>
              <w:p w14:paraId="3D1DEFB4" w14:textId="1BBE7C56" w:rsidR="00CE7428" w:rsidRPr="00BE35AE" w:rsidRDefault="00CE7428" w:rsidP="00CE7428">
                <w:pPr>
                  <w:pStyle w:val="Listeavsnitt"/>
                  <w:rPr>
                    <w:b w:val="0"/>
                    <w:bCs w:val="0"/>
                    <w:sz w:val="24"/>
                    <w:szCs w:val="24"/>
                  </w:rPr>
                </w:pPr>
              </w:p>
              <w:p w14:paraId="6CDE0E65" w14:textId="116B71DD" w:rsidR="00BE35AE" w:rsidRPr="00CE7428" w:rsidRDefault="00000000" w:rsidP="00BE35AE">
                <w:pPr>
                  <w:pStyle w:val="Listeavsnitt"/>
                  <w:numPr>
                    <w:ilvl w:val="0"/>
                    <w:numId w:val="16"/>
                  </w:numPr>
                  <w:rPr>
                    <w:b w:val="0"/>
                    <w:bCs w:val="0"/>
                    <w:sz w:val="24"/>
                    <w:szCs w:val="24"/>
                  </w:rPr>
                </w:pPr>
                <w:hyperlink r:id="rId33" w:history="1">
                  <w:r w:rsidR="00657AAA" w:rsidRPr="00657AAA">
                    <w:rPr>
                      <w:rStyle w:val="Hyperkobling"/>
                      <w:b w:val="0"/>
                      <w:bCs w:val="0"/>
                      <w:sz w:val="24"/>
                      <w:szCs w:val="24"/>
                    </w:rPr>
                    <w:t>22-åring fra Fana valgt som leder for Ungdom mot EU</w:t>
                  </w:r>
                </w:hyperlink>
                <w:r w:rsidR="00657AAA" w:rsidRPr="00657AAA">
                  <w:rPr>
                    <w:b w:val="0"/>
                    <w:bCs w:val="0"/>
                    <w:sz w:val="24"/>
                    <w:szCs w:val="24"/>
                  </w:rPr>
                  <w:t xml:space="preserve"> </w:t>
                </w:r>
                <w:r w:rsidR="000037D4">
                  <w:rPr>
                    <w:b w:val="0"/>
                    <w:bCs w:val="0"/>
                    <w:sz w:val="24"/>
                    <w:szCs w:val="24"/>
                  </w:rPr>
                  <w:t>(Fanaposten</w:t>
                </w:r>
                <w:r w:rsidR="008904CF">
                  <w:rPr>
                    <w:b w:val="0"/>
                    <w:bCs w:val="0"/>
                    <w:sz w:val="24"/>
                    <w:szCs w:val="24"/>
                  </w:rPr>
                  <w:t>, red.</w:t>
                </w:r>
                <w:r w:rsidR="000037D4">
                  <w:rPr>
                    <w:b w:val="0"/>
                    <w:bCs w:val="0"/>
                    <w:sz w:val="24"/>
                    <w:szCs w:val="24"/>
                  </w:rPr>
                  <w:t>)</w:t>
                </w:r>
              </w:p>
              <w:p w14:paraId="1DDB39CC" w14:textId="75A32D9E" w:rsidR="00CE7428" w:rsidRPr="00CE7428" w:rsidRDefault="00CE7428" w:rsidP="00CE7428">
                <w:pPr>
                  <w:pStyle w:val="Listeavsnitt"/>
                  <w:rPr>
                    <w:sz w:val="24"/>
                    <w:szCs w:val="24"/>
                  </w:rPr>
                </w:pPr>
              </w:p>
              <w:p w14:paraId="057E41D8" w14:textId="7C02A4B7" w:rsidR="00454C49" w:rsidRDefault="00000000" w:rsidP="00BE35AE">
                <w:pPr>
                  <w:pStyle w:val="Listeavsnitt"/>
                  <w:numPr>
                    <w:ilvl w:val="0"/>
                    <w:numId w:val="16"/>
                  </w:numPr>
                  <w:rPr>
                    <w:b w:val="0"/>
                    <w:bCs w:val="0"/>
                    <w:sz w:val="24"/>
                    <w:szCs w:val="24"/>
                  </w:rPr>
                </w:pPr>
                <w:hyperlink r:id="rId34" w:history="1">
                  <w:r w:rsidR="00AE5076" w:rsidRPr="00B1273B">
                    <w:rPr>
                      <w:rStyle w:val="Hyperkobling"/>
                      <w:b w:val="0"/>
                      <w:bCs w:val="0"/>
                      <w:sz w:val="24"/>
                      <w:szCs w:val="24"/>
                    </w:rPr>
                    <w:t>Nyvalgt</w:t>
                  </w:r>
                  <w:r w:rsidR="00AE5076" w:rsidRPr="00AE5076">
                    <w:rPr>
                      <w:rStyle w:val="Hyperkobling"/>
                      <w:sz w:val="24"/>
                      <w:szCs w:val="24"/>
                    </w:rPr>
                    <w:t xml:space="preserve"> </w:t>
                  </w:r>
                  <w:r w:rsidR="00AE5076" w:rsidRPr="00AE5076">
                    <w:rPr>
                      <w:rStyle w:val="Hyperkobling"/>
                      <w:b w:val="0"/>
                      <w:bCs w:val="0"/>
                      <w:sz w:val="24"/>
                      <w:szCs w:val="24"/>
                    </w:rPr>
                    <w:t>leder tror på ny EU-kamp blant ungdom</w:t>
                  </w:r>
                </w:hyperlink>
                <w:r w:rsidR="000037D4">
                  <w:rPr>
                    <w:sz w:val="24"/>
                    <w:szCs w:val="24"/>
                  </w:rPr>
                  <w:t xml:space="preserve"> </w:t>
                </w:r>
                <w:r w:rsidR="000037D4">
                  <w:rPr>
                    <w:b w:val="0"/>
                    <w:bCs w:val="0"/>
                    <w:sz w:val="24"/>
                    <w:szCs w:val="24"/>
                  </w:rPr>
                  <w:t>(Altinget.no)</w:t>
                </w:r>
              </w:p>
              <w:p w14:paraId="6AA5048D" w14:textId="7764D229" w:rsidR="007F0379" w:rsidRPr="007F0379" w:rsidRDefault="007F0379" w:rsidP="007F0379">
                <w:pPr>
                  <w:pStyle w:val="Listeavsnitt"/>
                  <w:rPr>
                    <w:sz w:val="24"/>
                    <w:szCs w:val="24"/>
                  </w:rPr>
                </w:pPr>
              </w:p>
              <w:p w14:paraId="204DFB0E" w14:textId="782615F7" w:rsidR="007F0379" w:rsidRDefault="00000000" w:rsidP="00BE35AE">
                <w:pPr>
                  <w:pStyle w:val="Listeavsnitt"/>
                  <w:numPr>
                    <w:ilvl w:val="0"/>
                    <w:numId w:val="16"/>
                  </w:numPr>
                  <w:rPr>
                    <w:b w:val="0"/>
                    <w:bCs w:val="0"/>
                    <w:sz w:val="24"/>
                    <w:szCs w:val="24"/>
                  </w:rPr>
                </w:pPr>
                <w:hyperlink r:id="rId35" w:history="1">
                  <w:r w:rsidR="00822C10" w:rsidRPr="00822C10">
                    <w:rPr>
                      <w:rStyle w:val="Hyperkobling"/>
                      <w:b w:val="0"/>
                      <w:bCs w:val="0"/>
                      <w:sz w:val="24"/>
                      <w:szCs w:val="24"/>
                    </w:rPr>
                    <w:t>Ungdom mot EU: Derfor skal vi beholde den norske kronen som valuta</w:t>
                  </w:r>
                </w:hyperlink>
                <w:r w:rsidR="00822C10">
                  <w:rPr>
                    <w:b w:val="0"/>
                    <w:bCs w:val="0"/>
                    <w:sz w:val="24"/>
                    <w:szCs w:val="24"/>
                  </w:rPr>
                  <w:t xml:space="preserve"> </w:t>
                </w:r>
                <w:r w:rsidR="000037D4">
                  <w:rPr>
                    <w:b w:val="0"/>
                    <w:bCs w:val="0"/>
                    <w:sz w:val="24"/>
                    <w:szCs w:val="24"/>
                  </w:rPr>
                  <w:t>(Altinget.no)</w:t>
                </w:r>
              </w:p>
              <w:p w14:paraId="57B0BA7B" w14:textId="5ED52EFA" w:rsidR="00454C49" w:rsidRPr="00454C49" w:rsidRDefault="00454C49" w:rsidP="00454C49">
                <w:pPr>
                  <w:pStyle w:val="Listeavsnitt"/>
                  <w:rPr>
                    <w:sz w:val="24"/>
                    <w:szCs w:val="24"/>
                  </w:rPr>
                </w:pPr>
              </w:p>
              <w:p w14:paraId="0FCCC740" w14:textId="24A8F629" w:rsidR="00CE7428" w:rsidRPr="000037D4" w:rsidRDefault="00AE5076" w:rsidP="00BE35AE">
                <w:pPr>
                  <w:pStyle w:val="Listeavsnitt"/>
                  <w:numPr>
                    <w:ilvl w:val="0"/>
                    <w:numId w:val="16"/>
                  </w:numPr>
                  <w:rPr>
                    <w:b w:val="0"/>
                    <w:bCs w:val="0"/>
                    <w:sz w:val="24"/>
                    <w:szCs w:val="24"/>
                  </w:rPr>
                </w:pPr>
                <w:r>
                  <w:rPr>
                    <w:b w:val="0"/>
                    <w:bCs w:val="0"/>
                    <w:sz w:val="24"/>
                    <w:szCs w:val="24"/>
                  </w:rPr>
                  <w:t xml:space="preserve"> </w:t>
                </w:r>
                <w:hyperlink r:id="rId36" w:history="1">
                  <w:r w:rsidR="00D044BE" w:rsidRPr="005D68BA">
                    <w:rPr>
                      <w:rStyle w:val="Hyperkobling"/>
                      <w:b w:val="0"/>
                      <w:bCs w:val="0"/>
                      <w:sz w:val="24"/>
                      <w:szCs w:val="24"/>
                    </w:rPr>
                    <w:t>H</w:t>
                  </w:r>
                  <w:r w:rsidR="00D044BE" w:rsidRPr="000037D4">
                    <w:rPr>
                      <w:rStyle w:val="Hyperkobling"/>
                      <w:b w:val="0"/>
                      <w:bCs w:val="0"/>
                      <w:sz w:val="24"/>
                      <w:szCs w:val="24"/>
                    </w:rPr>
                    <w:t>an er ny politisk nestleder i Ungdom mot EU</w:t>
                  </w:r>
                </w:hyperlink>
                <w:r w:rsidR="00D044BE">
                  <w:rPr>
                    <w:b w:val="0"/>
                    <w:bCs w:val="0"/>
                    <w:sz w:val="24"/>
                    <w:szCs w:val="24"/>
                  </w:rPr>
                  <w:t xml:space="preserve"> </w:t>
                </w:r>
                <w:r w:rsidR="000037D4">
                  <w:rPr>
                    <w:b w:val="0"/>
                    <w:bCs w:val="0"/>
                    <w:sz w:val="24"/>
                    <w:szCs w:val="24"/>
                  </w:rPr>
                  <w:t>(AESby</w:t>
                </w:r>
                <w:r w:rsidR="0082094E">
                  <w:rPr>
                    <w:b w:val="0"/>
                    <w:bCs w:val="0"/>
                    <w:sz w:val="24"/>
                    <w:szCs w:val="24"/>
                  </w:rPr>
                  <w:t>, red</w:t>
                </w:r>
                <w:r w:rsidR="008904CF">
                  <w:rPr>
                    <w:b w:val="0"/>
                    <w:bCs w:val="0"/>
                    <w:sz w:val="24"/>
                    <w:szCs w:val="24"/>
                  </w:rPr>
                  <w:t>.</w:t>
                </w:r>
                <w:r w:rsidR="000037D4">
                  <w:rPr>
                    <w:b w:val="0"/>
                    <w:bCs w:val="0"/>
                    <w:sz w:val="24"/>
                    <w:szCs w:val="24"/>
                  </w:rPr>
                  <w:t>)</w:t>
                </w:r>
              </w:p>
              <w:p w14:paraId="3E0492CE" w14:textId="6E0589B9" w:rsidR="000037D4" w:rsidRPr="000037D4" w:rsidRDefault="000037D4" w:rsidP="000037D4">
                <w:pPr>
                  <w:pStyle w:val="Listeavsnitt"/>
                  <w:rPr>
                    <w:sz w:val="24"/>
                    <w:szCs w:val="24"/>
                  </w:rPr>
                </w:pPr>
              </w:p>
              <w:p w14:paraId="4543E42B" w14:textId="1C8915B1" w:rsidR="000037D4" w:rsidRPr="00BD6291" w:rsidRDefault="00000000" w:rsidP="00BE35AE">
                <w:pPr>
                  <w:pStyle w:val="Listeavsnitt"/>
                  <w:numPr>
                    <w:ilvl w:val="0"/>
                    <w:numId w:val="16"/>
                  </w:numPr>
                  <w:rPr>
                    <w:b w:val="0"/>
                    <w:bCs w:val="0"/>
                    <w:sz w:val="24"/>
                    <w:szCs w:val="24"/>
                  </w:rPr>
                </w:pPr>
                <w:hyperlink r:id="rId37" w:history="1">
                  <w:r w:rsidR="00BD6291" w:rsidRPr="00BD6291">
                    <w:rPr>
                      <w:rStyle w:val="Hyperkobling"/>
                      <w:b w:val="0"/>
                      <w:bCs w:val="0"/>
                      <w:sz w:val="24"/>
                      <w:szCs w:val="24"/>
                    </w:rPr>
                    <w:t>Derfor skal vi beholde kronen</w:t>
                  </w:r>
                </w:hyperlink>
                <w:r w:rsidR="00BD6291">
                  <w:rPr>
                    <w:b w:val="0"/>
                    <w:bCs w:val="0"/>
                    <w:sz w:val="24"/>
                    <w:szCs w:val="24"/>
                  </w:rPr>
                  <w:t xml:space="preserve"> (Finansavisen)</w:t>
                </w:r>
              </w:p>
              <w:p w14:paraId="25C71365" w14:textId="6CBDA8AC" w:rsidR="00BD6291" w:rsidRPr="00BD6291" w:rsidRDefault="00BD6291" w:rsidP="00BD6291">
                <w:pPr>
                  <w:pStyle w:val="Listeavsnitt"/>
                  <w:rPr>
                    <w:sz w:val="24"/>
                    <w:szCs w:val="24"/>
                  </w:rPr>
                </w:pPr>
              </w:p>
              <w:p w14:paraId="39C81834" w14:textId="63EB9498" w:rsidR="00BD6291" w:rsidRPr="007D1806" w:rsidRDefault="00000000" w:rsidP="00BE35AE">
                <w:pPr>
                  <w:pStyle w:val="Listeavsnitt"/>
                  <w:numPr>
                    <w:ilvl w:val="0"/>
                    <w:numId w:val="16"/>
                  </w:numPr>
                  <w:rPr>
                    <w:b w:val="0"/>
                    <w:bCs w:val="0"/>
                    <w:sz w:val="24"/>
                    <w:szCs w:val="24"/>
                  </w:rPr>
                </w:pPr>
                <w:hyperlink r:id="rId38" w:history="1">
                  <w:r w:rsidR="007D1806" w:rsidRPr="007D1806">
                    <w:rPr>
                      <w:rStyle w:val="Hyperkobling"/>
                      <w:b w:val="0"/>
                      <w:bCs w:val="0"/>
                      <w:sz w:val="24"/>
                      <w:szCs w:val="24"/>
                    </w:rPr>
                    <w:t>Det beste er et</w:t>
                  </w:r>
                  <w:r w:rsidR="007D1806" w:rsidRPr="007D1806">
                    <w:rPr>
                      <w:rStyle w:val="Hyperkobling"/>
                      <w:sz w:val="24"/>
                      <w:szCs w:val="24"/>
                    </w:rPr>
                    <w:t xml:space="preserve"> </w:t>
                  </w:r>
                  <w:r w:rsidR="007D1806" w:rsidRPr="007D1806">
                    <w:rPr>
                      <w:rStyle w:val="Hyperkobling"/>
                      <w:b w:val="0"/>
                      <w:bCs w:val="0"/>
                      <w:sz w:val="24"/>
                      <w:szCs w:val="24"/>
                    </w:rPr>
                    <w:t>Norge utenfor EU</w:t>
                  </w:r>
                </w:hyperlink>
                <w:r w:rsidR="007D1806">
                  <w:rPr>
                    <w:b w:val="0"/>
                    <w:bCs w:val="0"/>
                    <w:sz w:val="24"/>
                    <w:szCs w:val="24"/>
                  </w:rPr>
                  <w:t xml:space="preserve"> (Dagsavisen)</w:t>
                </w:r>
              </w:p>
              <w:p w14:paraId="4C5553E3" w14:textId="77777777" w:rsidR="007D1806" w:rsidRPr="007D1806" w:rsidRDefault="007D1806" w:rsidP="007D1806">
                <w:pPr>
                  <w:pStyle w:val="Listeavsnitt"/>
                  <w:rPr>
                    <w:sz w:val="24"/>
                    <w:szCs w:val="24"/>
                  </w:rPr>
                </w:pPr>
              </w:p>
              <w:p w14:paraId="4EB3A7D4" w14:textId="77777777" w:rsidR="00217A79" w:rsidRPr="00217A79" w:rsidRDefault="00000000" w:rsidP="00217A79">
                <w:pPr>
                  <w:pStyle w:val="Listeavsnitt"/>
                  <w:numPr>
                    <w:ilvl w:val="0"/>
                    <w:numId w:val="16"/>
                  </w:numPr>
                  <w:rPr>
                    <w:b w:val="0"/>
                    <w:bCs w:val="0"/>
                    <w:sz w:val="24"/>
                    <w:szCs w:val="24"/>
                  </w:rPr>
                </w:pPr>
                <w:hyperlink r:id="rId39" w:history="1">
                  <w:r w:rsidR="00814D31" w:rsidRPr="00217A79">
                    <w:rPr>
                      <w:rStyle w:val="Hyperkobling"/>
                      <w:b w:val="0"/>
                      <w:bCs w:val="0"/>
                      <w:sz w:val="24"/>
                      <w:szCs w:val="24"/>
                    </w:rPr>
                    <w:t>Ufattelig naivitet fra Euroepeisk ungdom</w:t>
                  </w:r>
                </w:hyperlink>
                <w:r w:rsidR="00814D31">
                  <w:rPr>
                    <w:b w:val="0"/>
                    <w:bCs w:val="0"/>
                    <w:sz w:val="24"/>
                    <w:szCs w:val="24"/>
                  </w:rPr>
                  <w:t xml:space="preserve"> (Nationen)</w:t>
                </w:r>
              </w:p>
              <w:p w14:paraId="5D3A4CC7" w14:textId="77777777" w:rsidR="00217A79" w:rsidRPr="00217A79" w:rsidRDefault="00217A79" w:rsidP="00217A79">
                <w:pPr>
                  <w:pStyle w:val="Listeavsnitt"/>
                  <w:rPr>
                    <w:sz w:val="24"/>
                    <w:szCs w:val="24"/>
                  </w:rPr>
                </w:pPr>
              </w:p>
              <w:p w14:paraId="340F4E65" w14:textId="5AB9A3D2" w:rsidR="00217A79" w:rsidRPr="00FD5691" w:rsidRDefault="00000000" w:rsidP="00217A79">
                <w:pPr>
                  <w:pStyle w:val="Listeavsnitt"/>
                  <w:numPr>
                    <w:ilvl w:val="0"/>
                    <w:numId w:val="16"/>
                  </w:numPr>
                  <w:rPr>
                    <w:b w:val="0"/>
                    <w:bCs w:val="0"/>
                    <w:sz w:val="24"/>
                    <w:szCs w:val="24"/>
                  </w:rPr>
                </w:pPr>
                <w:hyperlink r:id="rId40" w:history="1">
                  <w:r w:rsidR="00953257" w:rsidRPr="0022143B">
                    <w:rPr>
                      <w:rStyle w:val="Hyperkobling"/>
                      <w:b w:val="0"/>
                      <w:bCs w:val="0"/>
                      <w:sz w:val="24"/>
                      <w:szCs w:val="24"/>
                    </w:rPr>
                    <w:t>Det tredje alternativet</w:t>
                  </w:r>
                  <w:r w:rsidR="00953257" w:rsidRPr="0022143B">
                    <w:rPr>
                      <w:rStyle w:val="Hyperkobling"/>
                      <w:sz w:val="24"/>
                      <w:szCs w:val="24"/>
                    </w:rPr>
                    <w:t xml:space="preserve"> </w:t>
                  </w:r>
                  <w:r w:rsidR="0022143B" w:rsidRPr="0022143B">
                    <w:rPr>
                      <w:rStyle w:val="Hyperkobling"/>
                      <w:b w:val="0"/>
                      <w:bCs w:val="0"/>
                      <w:sz w:val="24"/>
                      <w:szCs w:val="24"/>
                    </w:rPr>
                    <w:t>i EU-spørsmålet må også snakkes om</w:t>
                  </w:r>
                </w:hyperlink>
                <w:r w:rsidR="0022143B">
                  <w:rPr>
                    <w:b w:val="0"/>
                    <w:bCs w:val="0"/>
                    <w:sz w:val="24"/>
                    <w:szCs w:val="24"/>
                  </w:rPr>
                  <w:t xml:space="preserve"> (Altinget.no</w:t>
                </w:r>
                <w:r w:rsidR="008904CF">
                  <w:rPr>
                    <w:b w:val="0"/>
                    <w:bCs w:val="0"/>
                    <w:sz w:val="24"/>
                    <w:szCs w:val="24"/>
                  </w:rPr>
                  <w:t>, red.</w:t>
                </w:r>
                <w:r w:rsidR="0022143B">
                  <w:rPr>
                    <w:b w:val="0"/>
                    <w:bCs w:val="0"/>
                    <w:sz w:val="24"/>
                    <w:szCs w:val="24"/>
                  </w:rPr>
                  <w:t>)</w:t>
                </w:r>
              </w:p>
              <w:p w14:paraId="4A3F4245" w14:textId="77777777" w:rsidR="00FD5691" w:rsidRPr="00FD5691" w:rsidRDefault="00FD5691" w:rsidP="00FD5691">
                <w:pPr>
                  <w:pStyle w:val="Listeavsnitt"/>
                  <w:rPr>
                    <w:sz w:val="24"/>
                    <w:szCs w:val="24"/>
                  </w:rPr>
                </w:pPr>
              </w:p>
              <w:p w14:paraId="787E8FD7" w14:textId="77777777" w:rsidR="00FD5691" w:rsidRPr="00D948E2" w:rsidRDefault="00000000" w:rsidP="00217A79">
                <w:pPr>
                  <w:pStyle w:val="Listeavsnitt"/>
                  <w:numPr>
                    <w:ilvl w:val="0"/>
                    <w:numId w:val="16"/>
                  </w:numPr>
                  <w:rPr>
                    <w:b w:val="0"/>
                    <w:bCs w:val="0"/>
                    <w:sz w:val="24"/>
                    <w:szCs w:val="24"/>
                  </w:rPr>
                </w:pPr>
                <w:hyperlink r:id="rId41" w:history="1">
                  <w:r w:rsidR="00515ACD" w:rsidRPr="00D948E2">
                    <w:rPr>
                      <w:rStyle w:val="Hyperkobling"/>
                      <w:b w:val="0"/>
                      <w:bCs w:val="0"/>
                      <w:sz w:val="24"/>
                      <w:szCs w:val="24"/>
                    </w:rPr>
                    <w:t>Ungdom mot EU: Vinnerargumentene står seg bedre nå enn i ’72 og '94</w:t>
                  </w:r>
                </w:hyperlink>
                <w:r w:rsidR="00515ACD">
                  <w:rPr>
                    <w:b w:val="0"/>
                    <w:bCs w:val="0"/>
                    <w:sz w:val="24"/>
                    <w:szCs w:val="24"/>
                  </w:rPr>
                  <w:t xml:space="preserve"> (Altinget.no)</w:t>
                </w:r>
              </w:p>
              <w:p w14:paraId="2A611488" w14:textId="77777777" w:rsidR="00D948E2" w:rsidRPr="00D948E2" w:rsidRDefault="00D948E2" w:rsidP="00D948E2">
                <w:pPr>
                  <w:pStyle w:val="Listeavsnitt"/>
                  <w:rPr>
                    <w:sz w:val="24"/>
                    <w:szCs w:val="24"/>
                  </w:rPr>
                </w:pPr>
              </w:p>
              <w:p w14:paraId="559B540D" w14:textId="2C710470" w:rsidR="00D948E2" w:rsidRPr="00165A63" w:rsidRDefault="00000000" w:rsidP="00217A79">
                <w:pPr>
                  <w:pStyle w:val="Listeavsnitt"/>
                  <w:numPr>
                    <w:ilvl w:val="0"/>
                    <w:numId w:val="16"/>
                  </w:numPr>
                  <w:rPr>
                    <w:b w:val="0"/>
                    <w:bCs w:val="0"/>
                    <w:sz w:val="24"/>
                    <w:szCs w:val="24"/>
                  </w:rPr>
                </w:pPr>
                <w:hyperlink r:id="rId42" w:history="1">
                  <w:r w:rsidR="000C43FA" w:rsidRPr="000C43FA">
                    <w:rPr>
                      <w:rStyle w:val="Hyperkobling"/>
                      <w:b w:val="0"/>
                      <w:bCs w:val="0"/>
                      <w:sz w:val="24"/>
                      <w:szCs w:val="24"/>
                    </w:rPr>
                    <w:t>Landbruket er tjent med</w:t>
                  </w:r>
                  <w:r w:rsidR="000C43FA" w:rsidRPr="000C43FA">
                    <w:rPr>
                      <w:rStyle w:val="Hyperkobling"/>
                      <w:sz w:val="24"/>
                      <w:szCs w:val="24"/>
                    </w:rPr>
                    <w:t xml:space="preserve"> </w:t>
                  </w:r>
                  <w:r w:rsidR="000C43FA" w:rsidRPr="000C43FA">
                    <w:rPr>
                      <w:rStyle w:val="Hyperkobling"/>
                      <w:b w:val="0"/>
                      <w:bCs w:val="0"/>
                      <w:sz w:val="24"/>
                      <w:szCs w:val="24"/>
                    </w:rPr>
                    <w:t>å stå utenfor EU</w:t>
                  </w:r>
                </w:hyperlink>
                <w:r w:rsidR="000C43FA">
                  <w:rPr>
                    <w:b w:val="0"/>
                    <w:bCs w:val="0"/>
                    <w:sz w:val="24"/>
                    <w:szCs w:val="24"/>
                  </w:rPr>
                  <w:t xml:space="preserve"> </w:t>
                </w:r>
                <w:r w:rsidR="00165A63">
                  <w:rPr>
                    <w:b w:val="0"/>
                    <w:bCs w:val="0"/>
                    <w:sz w:val="24"/>
                    <w:szCs w:val="24"/>
                  </w:rPr>
                  <w:t>(Nationen)</w:t>
                </w:r>
              </w:p>
              <w:p w14:paraId="42F456DB" w14:textId="7B139D52" w:rsidR="00165A63" w:rsidRPr="00165A63" w:rsidRDefault="00165A63" w:rsidP="00165A63">
                <w:pPr>
                  <w:pStyle w:val="Listeavsnitt"/>
                  <w:rPr>
                    <w:sz w:val="24"/>
                    <w:szCs w:val="24"/>
                  </w:rPr>
                </w:pPr>
              </w:p>
              <w:p w14:paraId="45225D7A" w14:textId="43CD7D9F" w:rsidR="00165A63" w:rsidRPr="00AC6352" w:rsidRDefault="00000000" w:rsidP="00217A79">
                <w:pPr>
                  <w:pStyle w:val="Listeavsnitt"/>
                  <w:numPr>
                    <w:ilvl w:val="0"/>
                    <w:numId w:val="16"/>
                  </w:numPr>
                  <w:rPr>
                    <w:b w:val="0"/>
                    <w:bCs w:val="0"/>
                    <w:sz w:val="24"/>
                    <w:szCs w:val="24"/>
                  </w:rPr>
                </w:pPr>
                <w:hyperlink r:id="rId43" w:history="1">
                  <w:r w:rsidR="004361B2" w:rsidRPr="002E69D3">
                    <w:rPr>
                      <w:rStyle w:val="Hyperkobling"/>
                      <w:b w:val="0"/>
                      <w:bCs w:val="0"/>
                      <w:sz w:val="24"/>
                      <w:szCs w:val="24"/>
                    </w:rPr>
                    <w:t>Lars Barstad Løvold</w:t>
                  </w:r>
                  <w:r w:rsidR="002E69D3" w:rsidRPr="002E69D3">
                    <w:rPr>
                      <w:rStyle w:val="Hyperkobling"/>
                      <w:b w:val="0"/>
                      <w:bCs w:val="0"/>
                      <w:sz w:val="24"/>
                      <w:szCs w:val="24"/>
                    </w:rPr>
                    <w:t>: Derfor er jeg imot EU</w:t>
                  </w:r>
                </w:hyperlink>
                <w:r w:rsidR="002E69D3">
                  <w:rPr>
                    <w:sz w:val="24"/>
                    <w:szCs w:val="24"/>
                  </w:rPr>
                  <w:t xml:space="preserve"> </w:t>
                </w:r>
                <w:r w:rsidR="002E69D3" w:rsidRPr="002E69D3">
                  <w:rPr>
                    <w:b w:val="0"/>
                    <w:bCs w:val="0"/>
                    <w:sz w:val="24"/>
                    <w:szCs w:val="24"/>
                  </w:rPr>
                  <w:t>(Altinget</w:t>
                </w:r>
                <w:r w:rsidR="002E69D3">
                  <w:rPr>
                    <w:b w:val="0"/>
                    <w:bCs w:val="0"/>
                    <w:sz w:val="24"/>
                    <w:szCs w:val="24"/>
                  </w:rPr>
                  <w:t>.no</w:t>
                </w:r>
                <w:r w:rsidR="002E69D3" w:rsidRPr="002E69D3">
                  <w:rPr>
                    <w:b w:val="0"/>
                    <w:bCs w:val="0"/>
                    <w:sz w:val="24"/>
                    <w:szCs w:val="24"/>
                  </w:rPr>
                  <w:t>)</w:t>
                </w:r>
                <w:r w:rsidR="002E69D3">
                  <w:rPr>
                    <w:b w:val="0"/>
                    <w:bCs w:val="0"/>
                    <w:sz w:val="24"/>
                    <w:szCs w:val="24"/>
                  </w:rPr>
                  <w:t xml:space="preserve"> </w:t>
                </w:r>
                <w:r w:rsidR="00AC6352">
                  <w:rPr>
                    <w:b w:val="0"/>
                    <w:bCs w:val="0"/>
                    <w:sz w:val="24"/>
                    <w:szCs w:val="24"/>
                  </w:rPr>
                  <w:t xml:space="preserve">– 4. Mest leste </w:t>
                </w:r>
              </w:p>
              <w:p w14:paraId="121B023E" w14:textId="4DAF34B3" w:rsidR="00AC6352" w:rsidRPr="00AC6352" w:rsidRDefault="00AC6352" w:rsidP="00AC6352">
                <w:pPr>
                  <w:pStyle w:val="Listeavsnitt"/>
                  <w:rPr>
                    <w:sz w:val="24"/>
                    <w:szCs w:val="24"/>
                  </w:rPr>
                </w:pPr>
              </w:p>
              <w:p w14:paraId="147CC840" w14:textId="39264787" w:rsidR="00AC6352" w:rsidRPr="002E69D3" w:rsidRDefault="00000000" w:rsidP="00217A79">
                <w:pPr>
                  <w:pStyle w:val="Listeavsnitt"/>
                  <w:numPr>
                    <w:ilvl w:val="0"/>
                    <w:numId w:val="16"/>
                  </w:numPr>
                  <w:rPr>
                    <w:b w:val="0"/>
                    <w:bCs w:val="0"/>
                    <w:sz w:val="24"/>
                    <w:szCs w:val="24"/>
                  </w:rPr>
                </w:pPr>
                <w:hyperlink r:id="rId44" w:history="1">
                  <w:r w:rsidR="00AF6166" w:rsidRPr="008904CF">
                    <w:rPr>
                      <w:rStyle w:val="Hyperkobling"/>
                      <w:b w:val="0"/>
                      <w:bCs w:val="0"/>
                      <w:sz w:val="24"/>
                      <w:szCs w:val="24"/>
                    </w:rPr>
                    <w:t>S</w:t>
                  </w:r>
                  <w:r w:rsidR="00AF6166" w:rsidRPr="0082094E">
                    <w:rPr>
                      <w:rStyle w:val="Hyperkobling"/>
                      <w:b w:val="0"/>
                      <w:bCs w:val="0"/>
                      <w:sz w:val="24"/>
                      <w:szCs w:val="24"/>
                    </w:rPr>
                    <w:t xml:space="preserve">tarter nytt lokallag: - Norge må aldri </w:t>
                  </w:r>
                  <w:r w:rsidR="0082094E" w:rsidRPr="0082094E">
                    <w:rPr>
                      <w:rStyle w:val="Hyperkobling"/>
                      <w:b w:val="0"/>
                      <w:bCs w:val="0"/>
                      <w:sz w:val="24"/>
                      <w:szCs w:val="24"/>
                    </w:rPr>
                    <w:t>i livet bli med i EU</w:t>
                  </w:r>
                </w:hyperlink>
                <w:r w:rsidR="0082094E">
                  <w:rPr>
                    <w:sz w:val="24"/>
                    <w:szCs w:val="24"/>
                  </w:rPr>
                  <w:t xml:space="preserve"> </w:t>
                </w:r>
                <w:r w:rsidR="0082094E">
                  <w:rPr>
                    <w:b w:val="0"/>
                    <w:bCs w:val="0"/>
                    <w:sz w:val="24"/>
                    <w:szCs w:val="24"/>
                  </w:rPr>
                  <w:t>(Folkebladet</w:t>
                </w:r>
                <w:r w:rsidR="008904CF">
                  <w:rPr>
                    <w:b w:val="0"/>
                    <w:bCs w:val="0"/>
                    <w:sz w:val="24"/>
                    <w:szCs w:val="24"/>
                  </w:rPr>
                  <w:t>, red.</w:t>
                </w:r>
                <w:r w:rsidR="0082094E">
                  <w:rPr>
                    <w:b w:val="0"/>
                    <w:bCs w:val="0"/>
                    <w:sz w:val="24"/>
                    <w:szCs w:val="24"/>
                  </w:rPr>
                  <w:t xml:space="preserve">) </w:t>
                </w:r>
              </w:p>
              <w:p w14:paraId="5268EB9C" w14:textId="77777777" w:rsidR="002E69D3" w:rsidRPr="002E69D3" w:rsidRDefault="002E69D3" w:rsidP="002E69D3">
                <w:pPr>
                  <w:pStyle w:val="Listeavsnitt"/>
                  <w:rPr>
                    <w:sz w:val="24"/>
                    <w:szCs w:val="24"/>
                  </w:rPr>
                </w:pPr>
              </w:p>
              <w:p w14:paraId="5CA7C335" w14:textId="109AA958" w:rsidR="002E69D3" w:rsidRPr="00701752" w:rsidRDefault="00000000" w:rsidP="00217A79">
                <w:pPr>
                  <w:pStyle w:val="Listeavsnitt"/>
                  <w:numPr>
                    <w:ilvl w:val="0"/>
                    <w:numId w:val="16"/>
                  </w:numPr>
                  <w:rPr>
                    <w:b w:val="0"/>
                    <w:bCs w:val="0"/>
                    <w:sz w:val="24"/>
                    <w:szCs w:val="24"/>
                  </w:rPr>
                </w:pPr>
                <w:hyperlink r:id="rId45" w:history="1">
                  <w:r w:rsidR="006D70FB" w:rsidRPr="00701752">
                    <w:rPr>
                      <w:rStyle w:val="Hyperkobling"/>
                      <w:b w:val="0"/>
                      <w:bCs w:val="0"/>
                      <w:sz w:val="24"/>
                      <w:szCs w:val="24"/>
                    </w:rPr>
                    <w:t>Kai Kristiansen</w:t>
                  </w:r>
                  <w:r w:rsidR="006D70FB" w:rsidRPr="006D70FB">
                    <w:rPr>
                      <w:rStyle w:val="Hyperkobling"/>
                      <w:b w:val="0"/>
                      <w:bCs w:val="0"/>
                      <w:sz w:val="24"/>
                      <w:szCs w:val="24"/>
                    </w:rPr>
                    <w:t>: Norge er bedre utenfor EU</w:t>
                  </w:r>
                </w:hyperlink>
                <w:r w:rsidR="006D70FB">
                  <w:rPr>
                    <w:b w:val="0"/>
                    <w:bCs w:val="0"/>
                    <w:sz w:val="24"/>
                    <w:szCs w:val="24"/>
                  </w:rPr>
                  <w:t xml:space="preserve"> (Altinget.no)</w:t>
                </w:r>
              </w:p>
              <w:p w14:paraId="2AF8B859" w14:textId="0AEA8B93" w:rsidR="00701752" w:rsidRPr="00701752" w:rsidRDefault="00701752" w:rsidP="00701752">
                <w:pPr>
                  <w:pStyle w:val="Listeavsnitt"/>
                  <w:rPr>
                    <w:sz w:val="24"/>
                    <w:szCs w:val="24"/>
                  </w:rPr>
                </w:pPr>
              </w:p>
              <w:p w14:paraId="1935C96F" w14:textId="77777777" w:rsidR="00730B52" w:rsidRPr="00730B52" w:rsidRDefault="00000000" w:rsidP="00730B52">
                <w:pPr>
                  <w:pStyle w:val="Listeavsnitt"/>
                  <w:numPr>
                    <w:ilvl w:val="0"/>
                    <w:numId w:val="16"/>
                  </w:numPr>
                  <w:rPr>
                    <w:b w:val="0"/>
                    <w:bCs w:val="0"/>
                    <w:sz w:val="24"/>
                    <w:szCs w:val="24"/>
                  </w:rPr>
                </w:pPr>
                <w:hyperlink r:id="rId46" w:history="1">
                  <w:r w:rsidR="00AE7589" w:rsidRPr="00AE7589">
                    <w:rPr>
                      <w:rStyle w:val="Hyperkobling"/>
                      <w:b w:val="0"/>
                      <w:bCs w:val="0"/>
                      <w:sz w:val="24"/>
                      <w:szCs w:val="24"/>
                    </w:rPr>
                    <w:t>Hold Senja-Fesken utenfor EU</w:t>
                  </w:r>
                </w:hyperlink>
                <w:r w:rsidR="00AE7589">
                  <w:rPr>
                    <w:sz w:val="24"/>
                    <w:szCs w:val="24"/>
                  </w:rPr>
                  <w:t xml:space="preserve"> </w:t>
                </w:r>
                <w:r w:rsidR="00AE7589">
                  <w:rPr>
                    <w:b w:val="0"/>
                    <w:bCs w:val="0"/>
                    <w:sz w:val="24"/>
                    <w:szCs w:val="24"/>
                  </w:rPr>
                  <w:t>(Altinget.no)</w:t>
                </w:r>
              </w:p>
              <w:p w14:paraId="3F7D6750" w14:textId="77777777" w:rsidR="00730B52" w:rsidRPr="00730B52" w:rsidRDefault="00730B52" w:rsidP="00730B52">
                <w:pPr>
                  <w:pStyle w:val="Listeavsnitt"/>
                  <w:rPr>
                    <w:sz w:val="24"/>
                    <w:szCs w:val="24"/>
                  </w:rPr>
                </w:pPr>
              </w:p>
              <w:p w14:paraId="0C209A44" w14:textId="77777777" w:rsidR="00730B52" w:rsidRPr="00730B52" w:rsidRDefault="00000000" w:rsidP="00730B52">
                <w:pPr>
                  <w:pStyle w:val="Listeavsnitt"/>
                  <w:numPr>
                    <w:ilvl w:val="0"/>
                    <w:numId w:val="16"/>
                  </w:numPr>
                  <w:rPr>
                    <w:b w:val="0"/>
                    <w:bCs w:val="0"/>
                    <w:sz w:val="24"/>
                    <w:szCs w:val="24"/>
                  </w:rPr>
                </w:pPr>
                <w:hyperlink r:id="rId47" w:history="1">
                  <w:r w:rsidR="00730B52" w:rsidRPr="00730B52">
                    <w:rPr>
                      <w:rStyle w:val="Hyperkobling"/>
                      <w:b w:val="0"/>
                      <w:bCs w:val="0"/>
                      <w:sz w:val="24"/>
                      <w:szCs w:val="24"/>
                    </w:rPr>
                    <w:t>Ukraina er ingen grunn til å si ja til EU</w:t>
                  </w:r>
                </w:hyperlink>
                <w:r w:rsidR="00730B52">
                  <w:rPr>
                    <w:b w:val="0"/>
                    <w:bCs w:val="0"/>
                    <w:sz w:val="24"/>
                    <w:szCs w:val="24"/>
                  </w:rPr>
                  <w:t xml:space="preserve"> (Dagsavisen)</w:t>
                </w:r>
              </w:p>
              <w:p w14:paraId="59CAD1E8" w14:textId="77777777" w:rsidR="00730B52" w:rsidRPr="00730B52" w:rsidRDefault="00730B52" w:rsidP="00730B52">
                <w:pPr>
                  <w:pStyle w:val="Listeavsnitt"/>
                  <w:rPr>
                    <w:sz w:val="24"/>
                    <w:szCs w:val="24"/>
                  </w:rPr>
                </w:pPr>
              </w:p>
              <w:p w14:paraId="072EFE48" w14:textId="77777777" w:rsidR="00730B52" w:rsidRPr="00BE6CB1" w:rsidRDefault="00000000" w:rsidP="00730B52">
                <w:pPr>
                  <w:pStyle w:val="Listeavsnitt"/>
                  <w:numPr>
                    <w:ilvl w:val="0"/>
                    <w:numId w:val="16"/>
                  </w:numPr>
                  <w:rPr>
                    <w:b w:val="0"/>
                    <w:bCs w:val="0"/>
                    <w:sz w:val="24"/>
                    <w:szCs w:val="24"/>
                  </w:rPr>
                </w:pPr>
                <w:hyperlink r:id="rId48" w:history="1">
                  <w:r w:rsidR="000D1228" w:rsidRPr="007E1A05">
                    <w:rPr>
                      <w:rStyle w:val="Hyperkobling"/>
                      <w:b w:val="0"/>
                      <w:bCs w:val="0"/>
                      <w:sz w:val="24"/>
                      <w:szCs w:val="24"/>
                    </w:rPr>
                    <w:t>Innføring av EUs minstelønnsdirektiv ville være et svik</w:t>
                  </w:r>
                </w:hyperlink>
                <w:r w:rsidR="000D1228">
                  <w:rPr>
                    <w:b w:val="0"/>
                    <w:bCs w:val="0"/>
                    <w:sz w:val="24"/>
                    <w:szCs w:val="24"/>
                  </w:rPr>
                  <w:t xml:space="preserve"> </w:t>
                </w:r>
                <w:r w:rsidR="007E1A05">
                  <w:rPr>
                    <w:b w:val="0"/>
                    <w:bCs w:val="0"/>
                    <w:sz w:val="24"/>
                    <w:szCs w:val="24"/>
                  </w:rPr>
                  <w:t>(Altinget.no)</w:t>
                </w:r>
              </w:p>
              <w:p w14:paraId="30DDD4F1" w14:textId="270968AB" w:rsidR="00BE6CB1" w:rsidRPr="00BE6CB1" w:rsidRDefault="00BE6CB1" w:rsidP="00BE6CB1">
                <w:pPr>
                  <w:pStyle w:val="Listeavsnitt"/>
                  <w:rPr>
                    <w:sz w:val="24"/>
                    <w:szCs w:val="24"/>
                  </w:rPr>
                </w:pPr>
              </w:p>
              <w:p w14:paraId="42998B0D" w14:textId="225D08B9" w:rsidR="00BE6CB1" w:rsidRPr="0085680C" w:rsidRDefault="00000000" w:rsidP="00730B52">
                <w:pPr>
                  <w:pStyle w:val="Listeavsnitt"/>
                  <w:numPr>
                    <w:ilvl w:val="0"/>
                    <w:numId w:val="16"/>
                  </w:numPr>
                  <w:rPr>
                    <w:b w:val="0"/>
                    <w:bCs w:val="0"/>
                    <w:sz w:val="24"/>
                    <w:szCs w:val="24"/>
                  </w:rPr>
                </w:pPr>
                <w:hyperlink r:id="rId49" w:history="1">
                  <w:r w:rsidR="00F81910" w:rsidRPr="00141997">
                    <w:rPr>
                      <w:rStyle w:val="Hyperkobling"/>
                      <w:b w:val="0"/>
                      <w:bCs w:val="0"/>
                      <w:sz w:val="24"/>
                      <w:szCs w:val="24"/>
                    </w:rPr>
                    <w:t xml:space="preserve">EU har blitt en trussel mot </w:t>
                  </w:r>
                  <w:r w:rsidR="00141997" w:rsidRPr="00141997">
                    <w:rPr>
                      <w:rStyle w:val="Hyperkobling"/>
                      <w:b w:val="0"/>
                      <w:bCs w:val="0"/>
                      <w:sz w:val="24"/>
                      <w:szCs w:val="24"/>
                    </w:rPr>
                    <w:t>ytringsfriheten. Også i Norge</w:t>
                  </w:r>
                </w:hyperlink>
                <w:r w:rsidR="00141997">
                  <w:rPr>
                    <w:sz w:val="24"/>
                    <w:szCs w:val="24"/>
                  </w:rPr>
                  <w:t xml:space="preserve"> </w:t>
                </w:r>
                <w:r w:rsidR="00141997">
                  <w:rPr>
                    <w:b w:val="0"/>
                    <w:bCs w:val="0"/>
                    <w:sz w:val="24"/>
                    <w:szCs w:val="24"/>
                  </w:rPr>
                  <w:t>(Subjekt.no)</w:t>
                </w:r>
              </w:p>
              <w:p w14:paraId="17784678" w14:textId="77777777" w:rsidR="0085680C" w:rsidRPr="0085680C" w:rsidRDefault="0085680C" w:rsidP="0085680C">
                <w:pPr>
                  <w:pStyle w:val="Listeavsnitt"/>
                  <w:rPr>
                    <w:sz w:val="24"/>
                    <w:szCs w:val="24"/>
                  </w:rPr>
                </w:pPr>
              </w:p>
              <w:p w14:paraId="249CC997" w14:textId="77777777" w:rsidR="0085680C" w:rsidRPr="00C54E95" w:rsidRDefault="00000000" w:rsidP="00730B52">
                <w:pPr>
                  <w:pStyle w:val="Listeavsnitt"/>
                  <w:numPr>
                    <w:ilvl w:val="0"/>
                    <w:numId w:val="16"/>
                  </w:numPr>
                  <w:rPr>
                    <w:b w:val="0"/>
                    <w:bCs w:val="0"/>
                    <w:sz w:val="24"/>
                    <w:szCs w:val="24"/>
                  </w:rPr>
                </w:pPr>
                <w:hyperlink r:id="rId50" w:history="1">
                  <w:r w:rsidR="00FA3F8A" w:rsidRPr="00FA3F8A">
                    <w:rPr>
                      <w:rStyle w:val="Hyperkobling"/>
                      <w:b w:val="0"/>
                      <w:bCs w:val="0"/>
                      <w:sz w:val="24"/>
                      <w:szCs w:val="24"/>
                    </w:rPr>
                    <w:t>Unge politikere om EU</w:t>
                  </w:r>
                </w:hyperlink>
                <w:r w:rsidR="00FA3F8A" w:rsidRPr="00FA3F8A">
                  <w:rPr>
                    <w:b w:val="0"/>
                    <w:bCs w:val="0"/>
                    <w:sz w:val="24"/>
                    <w:szCs w:val="24"/>
                  </w:rPr>
                  <w:t xml:space="preserve"> </w:t>
                </w:r>
                <w:r w:rsidR="00FA3F8A">
                  <w:rPr>
                    <w:b w:val="0"/>
                    <w:bCs w:val="0"/>
                    <w:sz w:val="24"/>
                    <w:szCs w:val="24"/>
                  </w:rPr>
                  <w:t>(NRK TV, Dagsnytt 18</w:t>
                </w:r>
                <w:r w:rsidR="00C54E95">
                  <w:rPr>
                    <w:b w:val="0"/>
                    <w:bCs w:val="0"/>
                    <w:sz w:val="24"/>
                    <w:szCs w:val="24"/>
                  </w:rPr>
                  <w:t>)</w:t>
                </w:r>
              </w:p>
              <w:p w14:paraId="2DEE6BEA" w14:textId="77777777" w:rsidR="00C54E95" w:rsidRPr="00C54E95" w:rsidRDefault="00C54E95" w:rsidP="00C54E95">
                <w:pPr>
                  <w:pStyle w:val="Listeavsnitt"/>
                  <w:rPr>
                    <w:sz w:val="24"/>
                    <w:szCs w:val="24"/>
                  </w:rPr>
                </w:pPr>
              </w:p>
              <w:p w14:paraId="7E77DBB1" w14:textId="1FEA98B7" w:rsidR="00C54E95" w:rsidRPr="00E52829" w:rsidRDefault="00000000" w:rsidP="00730B52">
                <w:pPr>
                  <w:pStyle w:val="Listeavsnitt"/>
                  <w:numPr>
                    <w:ilvl w:val="0"/>
                    <w:numId w:val="16"/>
                  </w:numPr>
                  <w:rPr>
                    <w:b w:val="0"/>
                    <w:bCs w:val="0"/>
                    <w:sz w:val="24"/>
                    <w:szCs w:val="24"/>
                  </w:rPr>
                </w:pPr>
                <w:hyperlink r:id="rId51" w:history="1">
                  <w:r w:rsidR="007E2C49" w:rsidRPr="00E52829">
                    <w:rPr>
                      <w:rStyle w:val="Hyperkobling"/>
                      <w:b w:val="0"/>
                      <w:bCs w:val="0"/>
                      <w:sz w:val="24"/>
                      <w:szCs w:val="24"/>
                    </w:rPr>
                    <w:t>Andreassen: Er du glad i demokrati</w:t>
                  </w:r>
                  <w:r w:rsidR="00E52829" w:rsidRPr="00E52829">
                    <w:rPr>
                      <w:rStyle w:val="Hyperkobling"/>
                      <w:b w:val="0"/>
                      <w:bCs w:val="0"/>
                      <w:sz w:val="24"/>
                      <w:szCs w:val="24"/>
                    </w:rPr>
                    <w:t>? Si nei til EU</w:t>
                  </w:r>
                </w:hyperlink>
                <w:r w:rsidR="00E52829">
                  <w:rPr>
                    <w:b w:val="0"/>
                    <w:bCs w:val="0"/>
                    <w:sz w:val="24"/>
                    <w:szCs w:val="24"/>
                  </w:rPr>
                  <w:t xml:space="preserve"> (Altinget.no)</w:t>
                </w:r>
              </w:p>
              <w:p w14:paraId="573410A2" w14:textId="77777777" w:rsidR="00E52829" w:rsidRPr="00E32C61" w:rsidRDefault="00E52829" w:rsidP="00E52829">
                <w:pPr>
                  <w:pStyle w:val="Listeavsnitt"/>
                  <w:rPr>
                    <w:b w:val="0"/>
                    <w:bCs w:val="0"/>
                    <w:sz w:val="24"/>
                    <w:szCs w:val="24"/>
                  </w:rPr>
                </w:pPr>
              </w:p>
              <w:p w14:paraId="7AD1E561" w14:textId="5099382A" w:rsidR="00E52829" w:rsidRPr="00055218" w:rsidRDefault="00000000" w:rsidP="00730B52">
                <w:pPr>
                  <w:pStyle w:val="Listeavsnitt"/>
                  <w:numPr>
                    <w:ilvl w:val="0"/>
                    <w:numId w:val="16"/>
                  </w:numPr>
                  <w:rPr>
                    <w:b w:val="0"/>
                    <w:bCs w:val="0"/>
                    <w:sz w:val="24"/>
                    <w:szCs w:val="24"/>
                  </w:rPr>
                </w:pPr>
                <w:hyperlink r:id="rId52" w:history="1">
                  <w:r w:rsidR="00E32C61" w:rsidRPr="00E32C61">
                    <w:rPr>
                      <w:rStyle w:val="Hyperkobling"/>
                      <w:b w:val="0"/>
                      <w:bCs w:val="0"/>
                      <w:sz w:val="24"/>
                      <w:szCs w:val="24"/>
                    </w:rPr>
                    <w:t>Ja takk til en ny EU-debatt</w:t>
                  </w:r>
                </w:hyperlink>
                <w:r w:rsidR="00E32C61">
                  <w:rPr>
                    <w:b w:val="0"/>
                    <w:bCs w:val="0"/>
                    <w:sz w:val="24"/>
                    <w:szCs w:val="24"/>
                  </w:rPr>
                  <w:t xml:space="preserve"> (Dagsavisen)</w:t>
                </w:r>
              </w:p>
              <w:p w14:paraId="6159B485" w14:textId="77777777" w:rsidR="00055218" w:rsidRPr="00055218" w:rsidRDefault="00055218" w:rsidP="00055218">
                <w:pPr>
                  <w:pStyle w:val="Listeavsnitt"/>
                  <w:rPr>
                    <w:sz w:val="24"/>
                    <w:szCs w:val="24"/>
                  </w:rPr>
                </w:pPr>
              </w:p>
              <w:p w14:paraId="74A8DD01" w14:textId="77777777" w:rsidR="00055218" w:rsidRPr="00160B7C" w:rsidRDefault="00000000" w:rsidP="00730B52">
                <w:pPr>
                  <w:pStyle w:val="Listeavsnitt"/>
                  <w:numPr>
                    <w:ilvl w:val="0"/>
                    <w:numId w:val="16"/>
                  </w:numPr>
                  <w:rPr>
                    <w:b w:val="0"/>
                    <w:bCs w:val="0"/>
                    <w:sz w:val="24"/>
                    <w:szCs w:val="24"/>
                  </w:rPr>
                </w:pPr>
                <w:hyperlink r:id="rId53" w:history="1">
                  <w:r w:rsidR="00347115" w:rsidRPr="00160B7C">
                    <w:rPr>
                      <w:rStyle w:val="Hyperkobling"/>
                      <w:b w:val="0"/>
                      <w:bCs w:val="0"/>
                      <w:sz w:val="24"/>
                      <w:szCs w:val="24"/>
                    </w:rPr>
                    <w:t>Ikke stemple alle under 20 som fyllekjørere</w:t>
                  </w:r>
                  <w:r w:rsidR="00160B7C" w:rsidRPr="00160B7C">
                    <w:rPr>
                      <w:rStyle w:val="Hyperkobling"/>
                      <w:b w:val="0"/>
                      <w:bCs w:val="0"/>
                      <w:sz w:val="24"/>
                      <w:szCs w:val="24"/>
                    </w:rPr>
                    <w:t>!</w:t>
                  </w:r>
                </w:hyperlink>
                <w:r w:rsidR="00160B7C">
                  <w:rPr>
                    <w:b w:val="0"/>
                    <w:bCs w:val="0"/>
                    <w:sz w:val="24"/>
                    <w:szCs w:val="24"/>
                  </w:rPr>
                  <w:t xml:space="preserve"> (Dagsavisen)</w:t>
                </w:r>
              </w:p>
              <w:p w14:paraId="0D33533F" w14:textId="77777777" w:rsidR="00160B7C" w:rsidRPr="00160B7C" w:rsidRDefault="00160B7C" w:rsidP="00160B7C">
                <w:pPr>
                  <w:pStyle w:val="Listeavsnitt"/>
                  <w:rPr>
                    <w:sz w:val="24"/>
                    <w:szCs w:val="24"/>
                  </w:rPr>
                </w:pPr>
              </w:p>
              <w:p w14:paraId="53F3B98C" w14:textId="77777777" w:rsidR="00160B7C" w:rsidRPr="00F86AC5" w:rsidRDefault="00000000" w:rsidP="00730B52">
                <w:pPr>
                  <w:pStyle w:val="Listeavsnitt"/>
                  <w:numPr>
                    <w:ilvl w:val="0"/>
                    <w:numId w:val="16"/>
                  </w:numPr>
                  <w:rPr>
                    <w:b w:val="0"/>
                    <w:bCs w:val="0"/>
                    <w:sz w:val="24"/>
                    <w:szCs w:val="24"/>
                  </w:rPr>
                </w:pPr>
                <w:hyperlink r:id="rId54" w:history="1">
                  <w:r w:rsidR="00E06B52" w:rsidRPr="00E06B52">
                    <w:rPr>
                      <w:rStyle w:val="Hyperkobling"/>
                      <w:b w:val="0"/>
                      <w:bCs w:val="0"/>
                      <w:sz w:val="24"/>
                      <w:szCs w:val="24"/>
                    </w:rPr>
                    <w:t>Kan de høye strømprisen faktisk være ulovlige?</w:t>
                  </w:r>
                </w:hyperlink>
                <w:r w:rsidR="00E06B52">
                  <w:rPr>
                    <w:sz w:val="24"/>
                    <w:szCs w:val="24"/>
                  </w:rPr>
                  <w:t xml:space="preserve"> </w:t>
                </w:r>
                <w:r w:rsidR="00E06B52">
                  <w:rPr>
                    <w:b w:val="0"/>
                    <w:bCs w:val="0"/>
                    <w:sz w:val="24"/>
                    <w:szCs w:val="24"/>
                  </w:rPr>
                  <w:t>(Dagsavisen)</w:t>
                </w:r>
              </w:p>
              <w:p w14:paraId="48221802" w14:textId="77777777" w:rsidR="00F86AC5" w:rsidRPr="00F86AC5" w:rsidRDefault="00F86AC5" w:rsidP="00F86AC5">
                <w:pPr>
                  <w:pStyle w:val="Listeavsnitt"/>
                  <w:rPr>
                    <w:sz w:val="24"/>
                    <w:szCs w:val="24"/>
                  </w:rPr>
                </w:pPr>
              </w:p>
              <w:p w14:paraId="14A25301" w14:textId="77777777" w:rsidR="00614F48" w:rsidRPr="00614F48" w:rsidRDefault="00000000" w:rsidP="00614F48">
                <w:pPr>
                  <w:pStyle w:val="Listeavsnitt"/>
                  <w:numPr>
                    <w:ilvl w:val="0"/>
                    <w:numId w:val="16"/>
                  </w:numPr>
                  <w:rPr>
                    <w:b w:val="0"/>
                    <w:bCs w:val="0"/>
                    <w:sz w:val="24"/>
                    <w:szCs w:val="24"/>
                  </w:rPr>
                </w:pPr>
                <w:hyperlink r:id="rId55" w:history="1">
                  <w:r w:rsidR="003F7B2F" w:rsidRPr="00614F48">
                    <w:rPr>
                      <w:rStyle w:val="Hyperkobling"/>
                      <w:b w:val="0"/>
                      <w:bCs w:val="0"/>
                      <w:sz w:val="24"/>
                      <w:szCs w:val="24"/>
                    </w:rPr>
                    <w:t>Forlanger at NRK legger seg flate etter klagerekord</w:t>
                  </w:r>
                  <w:r w:rsidR="00614F48" w:rsidRPr="00614F48">
                    <w:rPr>
                      <w:rStyle w:val="Hyperkobling"/>
                      <w:b w:val="0"/>
                      <w:bCs w:val="0"/>
                      <w:sz w:val="24"/>
                      <w:szCs w:val="24"/>
                    </w:rPr>
                    <w:t>: - På plass med en beklagelse</w:t>
                  </w:r>
                </w:hyperlink>
                <w:r w:rsidR="00614F48">
                  <w:rPr>
                    <w:sz w:val="24"/>
                    <w:szCs w:val="24"/>
                  </w:rPr>
                  <w:t xml:space="preserve"> </w:t>
                </w:r>
                <w:r w:rsidR="00614F48">
                  <w:rPr>
                    <w:b w:val="0"/>
                    <w:bCs w:val="0"/>
                    <w:sz w:val="24"/>
                    <w:szCs w:val="24"/>
                  </w:rPr>
                  <w:t>(Kampanje.com)</w:t>
                </w:r>
              </w:p>
              <w:p w14:paraId="325703EA" w14:textId="77777777" w:rsidR="00614F48" w:rsidRPr="00614F48" w:rsidRDefault="00614F48" w:rsidP="00614F48">
                <w:pPr>
                  <w:pStyle w:val="Listeavsnitt"/>
                  <w:rPr>
                    <w:sz w:val="24"/>
                    <w:szCs w:val="24"/>
                  </w:rPr>
                </w:pPr>
              </w:p>
              <w:p w14:paraId="71A074EF" w14:textId="77777777" w:rsidR="00614F48" w:rsidRPr="00301A59" w:rsidRDefault="00000000" w:rsidP="00614F48">
                <w:pPr>
                  <w:pStyle w:val="Listeavsnitt"/>
                  <w:numPr>
                    <w:ilvl w:val="0"/>
                    <w:numId w:val="16"/>
                  </w:numPr>
                  <w:rPr>
                    <w:b w:val="0"/>
                    <w:bCs w:val="0"/>
                    <w:sz w:val="24"/>
                    <w:szCs w:val="24"/>
                  </w:rPr>
                </w:pPr>
                <w:hyperlink r:id="rId56" w:history="1">
                  <w:r w:rsidR="00ED70A9" w:rsidRPr="00301A59">
                    <w:rPr>
                      <w:rStyle w:val="Hyperkobling"/>
                      <w:b w:val="0"/>
                      <w:bCs w:val="0"/>
                      <w:sz w:val="24"/>
                      <w:szCs w:val="24"/>
                    </w:rPr>
                    <w:t>NRK får Acer-kritikk i</w:t>
                  </w:r>
                  <w:r w:rsidR="00ED70A9" w:rsidRPr="00301A59">
                    <w:rPr>
                      <w:rStyle w:val="Hyperkobling"/>
                      <w:sz w:val="24"/>
                      <w:szCs w:val="24"/>
                    </w:rPr>
                    <w:t xml:space="preserve"> </w:t>
                  </w:r>
                  <w:r w:rsidR="00ED70A9" w:rsidRPr="00301A59">
                    <w:rPr>
                      <w:rStyle w:val="Hyperkobling"/>
                      <w:b w:val="0"/>
                      <w:bCs w:val="0"/>
                      <w:sz w:val="24"/>
                      <w:szCs w:val="24"/>
                    </w:rPr>
                    <w:t>Kringkastingsrådet</w:t>
                  </w:r>
                  <w:r w:rsidR="00301A59" w:rsidRPr="00301A59">
                    <w:rPr>
                      <w:rStyle w:val="Hyperkobling"/>
                      <w:b w:val="0"/>
                      <w:bCs w:val="0"/>
                      <w:sz w:val="24"/>
                      <w:szCs w:val="24"/>
                    </w:rPr>
                    <w:t>: - Ikke overbevist</w:t>
                  </w:r>
                </w:hyperlink>
                <w:r w:rsidR="00301A59">
                  <w:rPr>
                    <w:sz w:val="24"/>
                    <w:szCs w:val="24"/>
                  </w:rPr>
                  <w:t xml:space="preserve"> </w:t>
                </w:r>
                <w:r w:rsidR="00301A59">
                  <w:rPr>
                    <w:b w:val="0"/>
                    <w:bCs w:val="0"/>
                    <w:sz w:val="24"/>
                    <w:szCs w:val="24"/>
                  </w:rPr>
                  <w:t>(Kampanje.com)</w:t>
                </w:r>
              </w:p>
              <w:p w14:paraId="33B2EFC8" w14:textId="77777777" w:rsidR="00301A59" w:rsidRPr="00301A59" w:rsidRDefault="00301A59" w:rsidP="00301A59">
                <w:pPr>
                  <w:pStyle w:val="Listeavsnitt"/>
                  <w:rPr>
                    <w:sz w:val="24"/>
                    <w:szCs w:val="24"/>
                  </w:rPr>
                </w:pPr>
              </w:p>
              <w:p w14:paraId="19C55607" w14:textId="77777777" w:rsidR="00301A59" w:rsidRPr="003C319A" w:rsidRDefault="004754E9" w:rsidP="00614F48">
                <w:pPr>
                  <w:pStyle w:val="Listeavsnitt"/>
                  <w:numPr>
                    <w:ilvl w:val="0"/>
                    <w:numId w:val="16"/>
                  </w:numPr>
                  <w:rPr>
                    <w:b w:val="0"/>
                    <w:bCs w:val="0"/>
                    <w:sz w:val="24"/>
                    <w:szCs w:val="24"/>
                  </w:rPr>
                </w:pPr>
                <w:r>
                  <w:rPr>
                    <w:b w:val="0"/>
                    <w:bCs w:val="0"/>
                    <w:sz w:val="24"/>
                    <w:szCs w:val="24"/>
                  </w:rPr>
                  <w:t>Agder Ungdom mot EUs nestleder i NRK radio Sørlandet</w:t>
                </w:r>
                <w:r w:rsidR="003C319A">
                  <w:rPr>
                    <w:b w:val="0"/>
                    <w:bCs w:val="0"/>
                    <w:sz w:val="24"/>
                    <w:szCs w:val="24"/>
                  </w:rPr>
                  <w:t xml:space="preserve"> 26. Sept fra kl.07:15</w:t>
                </w:r>
              </w:p>
              <w:p w14:paraId="42820330" w14:textId="77777777" w:rsidR="003C319A" w:rsidRPr="003C319A" w:rsidRDefault="003C319A" w:rsidP="003C319A">
                <w:pPr>
                  <w:pStyle w:val="Listeavsnitt"/>
                  <w:rPr>
                    <w:sz w:val="24"/>
                    <w:szCs w:val="24"/>
                  </w:rPr>
                </w:pPr>
              </w:p>
              <w:p w14:paraId="23C6CEFC" w14:textId="77777777" w:rsidR="003C319A" w:rsidRPr="0086603C" w:rsidRDefault="00000000" w:rsidP="00614F48">
                <w:pPr>
                  <w:pStyle w:val="Listeavsnitt"/>
                  <w:numPr>
                    <w:ilvl w:val="0"/>
                    <w:numId w:val="16"/>
                  </w:numPr>
                  <w:rPr>
                    <w:b w:val="0"/>
                    <w:bCs w:val="0"/>
                    <w:sz w:val="24"/>
                    <w:szCs w:val="24"/>
                  </w:rPr>
                </w:pPr>
                <w:hyperlink r:id="rId57" w:history="1">
                  <w:r w:rsidR="003B750D" w:rsidRPr="003B750D">
                    <w:rPr>
                      <w:rStyle w:val="Hyperkobling"/>
                      <w:b w:val="0"/>
                      <w:bCs w:val="0"/>
                      <w:sz w:val="24"/>
                      <w:szCs w:val="24"/>
                    </w:rPr>
                    <w:t>Vi frykter en mer EU-positiv regjering</w:t>
                  </w:r>
                </w:hyperlink>
                <w:r w:rsidR="003B750D">
                  <w:rPr>
                    <w:b w:val="0"/>
                    <w:bCs w:val="0"/>
                    <w:sz w:val="24"/>
                    <w:szCs w:val="24"/>
                  </w:rPr>
                  <w:t xml:space="preserve"> (Dagsavisen) </w:t>
                </w:r>
              </w:p>
              <w:p w14:paraId="228B5EB9" w14:textId="77777777" w:rsidR="0086603C" w:rsidRPr="0086603C" w:rsidRDefault="0086603C" w:rsidP="0086603C">
                <w:pPr>
                  <w:pStyle w:val="Listeavsnitt"/>
                  <w:rPr>
                    <w:sz w:val="24"/>
                    <w:szCs w:val="24"/>
                  </w:rPr>
                </w:pPr>
              </w:p>
              <w:p w14:paraId="14873866" w14:textId="31A4C099" w:rsidR="0086603C" w:rsidRPr="00935B05" w:rsidRDefault="00000000" w:rsidP="00614F48">
                <w:pPr>
                  <w:pStyle w:val="Listeavsnitt"/>
                  <w:numPr>
                    <w:ilvl w:val="0"/>
                    <w:numId w:val="16"/>
                  </w:numPr>
                  <w:rPr>
                    <w:b w:val="0"/>
                    <w:bCs w:val="0"/>
                    <w:sz w:val="24"/>
                    <w:szCs w:val="24"/>
                  </w:rPr>
                </w:pPr>
                <w:hyperlink r:id="rId58" w:history="1">
                  <w:r w:rsidR="0086603C" w:rsidRPr="00935B05">
                    <w:rPr>
                      <w:rStyle w:val="Hyperkobling"/>
                      <w:b w:val="0"/>
                      <w:bCs w:val="0"/>
                      <w:sz w:val="24"/>
                      <w:szCs w:val="24"/>
                    </w:rPr>
                    <w:t>Hamre: Nytt EU-direktiv kan ramme folks lommebøker</w:t>
                  </w:r>
                </w:hyperlink>
                <w:r w:rsidR="00935B05">
                  <w:rPr>
                    <w:b w:val="0"/>
                    <w:bCs w:val="0"/>
                    <w:sz w:val="24"/>
                    <w:szCs w:val="24"/>
                  </w:rPr>
                  <w:t xml:space="preserve"> (Altinget.no)</w:t>
                </w:r>
              </w:p>
              <w:p w14:paraId="1C4A7E73" w14:textId="77777777" w:rsidR="00935B05" w:rsidRPr="00935B05" w:rsidRDefault="00935B05" w:rsidP="00935B05">
                <w:pPr>
                  <w:pStyle w:val="Listeavsnitt"/>
                  <w:rPr>
                    <w:sz w:val="24"/>
                    <w:szCs w:val="24"/>
                  </w:rPr>
                </w:pPr>
              </w:p>
              <w:p w14:paraId="2156DC34" w14:textId="314AE8CF" w:rsidR="00935B05" w:rsidRPr="00EC30C9" w:rsidRDefault="00000000" w:rsidP="00614F48">
                <w:pPr>
                  <w:pStyle w:val="Listeavsnitt"/>
                  <w:numPr>
                    <w:ilvl w:val="0"/>
                    <w:numId w:val="16"/>
                  </w:numPr>
                  <w:rPr>
                    <w:b w:val="0"/>
                    <w:bCs w:val="0"/>
                    <w:sz w:val="24"/>
                    <w:szCs w:val="24"/>
                  </w:rPr>
                </w:pPr>
                <w:hyperlink r:id="rId59" w:history="1">
                  <w:r w:rsidR="00A5314F" w:rsidRPr="00EC30C9">
                    <w:rPr>
                      <w:rStyle w:val="Hyperkobling"/>
                      <w:b w:val="0"/>
                      <w:bCs w:val="0"/>
                      <w:sz w:val="24"/>
                      <w:szCs w:val="24"/>
                    </w:rPr>
                    <w:t>Debatten Erna Solberg frykter, men som Høyre vil ha</w:t>
                  </w:r>
                </w:hyperlink>
                <w:r w:rsidR="00EC30C9">
                  <w:rPr>
                    <w:sz w:val="24"/>
                    <w:szCs w:val="24"/>
                  </w:rPr>
                  <w:t xml:space="preserve"> </w:t>
                </w:r>
                <w:r w:rsidR="00EC30C9">
                  <w:rPr>
                    <w:b w:val="0"/>
                    <w:bCs w:val="0"/>
                    <w:sz w:val="24"/>
                    <w:szCs w:val="24"/>
                  </w:rPr>
                  <w:t>(Nationen, Spaltist)</w:t>
                </w:r>
              </w:p>
              <w:p w14:paraId="35DCA161" w14:textId="77777777" w:rsidR="00EC30C9" w:rsidRPr="00EC30C9" w:rsidRDefault="00EC30C9" w:rsidP="00EC30C9">
                <w:pPr>
                  <w:pStyle w:val="Listeavsnitt"/>
                  <w:rPr>
                    <w:sz w:val="24"/>
                    <w:szCs w:val="24"/>
                  </w:rPr>
                </w:pPr>
              </w:p>
              <w:p w14:paraId="761F945F" w14:textId="77777777" w:rsidR="003B750D" w:rsidRPr="008800D0" w:rsidRDefault="00000000" w:rsidP="00EC30C9">
                <w:pPr>
                  <w:pStyle w:val="Listeavsnitt"/>
                  <w:numPr>
                    <w:ilvl w:val="0"/>
                    <w:numId w:val="16"/>
                  </w:numPr>
                  <w:rPr>
                    <w:b w:val="0"/>
                    <w:bCs w:val="0"/>
                    <w:sz w:val="24"/>
                    <w:szCs w:val="24"/>
                  </w:rPr>
                </w:pPr>
                <w:hyperlink r:id="rId60" w:history="1">
                  <w:r w:rsidR="008800D0" w:rsidRPr="008800D0">
                    <w:rPr>
                      <w:rStyle w:val="Hyperkobling"/>
                      <w:b w:val="0"/>
                      <w:bCs w:val="0"/>
                      <w:sz w:val="24"/>
                      <w:szCs w:val="24"/>
                    </w:rPr>
                    <w:t>Vil ha ny EU-debatt</w:t>
                  </w:r>
                </w:hyperlink>
                <w:r w:rsidR="008800D0">
                  <w:rPr>
                    <w:sz w:val="24"/>
                    <w:szCs w:val="24"/>
                  </w:rPr>
                  <w:t xml:space="preserve"> </w:t>
                </w:r>
                <w:r w:rsidR="008800D0">
                  <w:rPr>
                    <w:b w:val="0"/>
                    <w:bCs w:val="0"/>
                    <w:sz w:val="24"/>
                    <w:szCs w:val="24"/>
                  </w:rPr>
                  <w:t>(NRK TV, Dagsnytt 18)</w:t>
                </w:r>
              </w:p>
              <w:p w14:paraId="348C02E3" w14:textId="77777777" w:rsidR="008800D0" w:rsidRPr="008800D0" w:rsidRDefault="008800D0" w:rsidP="008800D0">
                <w:pPr>
                  <w:pStyle w:val="Listeavsnitt"/>
                  <w:rPr>
                    <w:sz w:val="24"/>
                    <w:szCs w:val="24"/>
                  </w:rPr>
                </w:pPr>
              </w:p>
              <w:p w14:paraId="658647B4" w14:textId="77777777" w:rsidR="008800D0" w:rsidRPr="00E868A6" w:rsidRDefault="00000000" w:rsidP="00EC30C9">
                <w:pPr>
                  <w:pStyle w:val="Listeavsnitt"/>
                  <w:numPr>
                    <w:ilvl w:val="0"/>
                    <w:numId w:val="16"/>
                  </w:numPr>
                  <w:rPr>
                    <w:b w:val="0"/>
                    <w:bCs w:val="0"/>
                    <w:sz w:val="24"/>
                    <w:szCs w:val="24"/>
                  </w:rPr>
                </w:pPr>
                <w:hyperlink r:id="rId61" w:history="1">
                  <w:r w:rsidR="008A430E" w:rsidRPr="00E868A6">
                    <w:rPr>
                      <w:rStyle w:val="Hyperkobling"/>
                      <w:b w:val="0"/>
                      <w:bCs w:val="0"/>
                      <w:sz w:val="24"/>
                      <w:szCs w:val="24"/>
                    </w:rPr>
                    <w:t>FpU lederen sier tja til EU – og leder</w:t>
                  </w:r>
                  <w:r w:rsidR="005E0B9C" w:rsidRPr="00E868A6">
                    <w:rPr>
                      <w:rStyle w:val="Hyperkobling"/>
                      <w:b w:val="0"/>
                      <w:bCs w:val="0"/>
                      <w:sz w:val="24"/>
                      <w:szCs w:val="24"/>
                    </w:rPr>
                    <w:t xml:space="preserve"> valgkomitéen i Ungdom mot EU</w:t>
                  </w:r>
                </w:hyperlink>
                <w:r w:rsidR="00E868A6">
                  <w:rPr>
                    <w:sz w:val="24"/>
                    <w:szCs w:val="24"/>
                  </w:rPr>
                  <w:t xml:space="preserve">          </w:t>
                </w:r>
                <w:r w:rsidR="00E868A6">
                  <w:rPr>
                    <w:b w:val="0"/>
                    <w:bCs w:val="0"/>
                    <w:sz w:val="24"/>
                    <w:szCs w:val="24"/>
                  </w:rPr>
                  <w:t>(Klassekampen, red.)</w:t>
                </w:r>
                <w:r w:rsidR="005E0B9C">
                  <w:rPr>
                    <w:b w:val="0"/>
                    <w:bCs w:val="0"/>
                    <w:sz w:val="24"/>
                    <w:szCs w:val="24"/>
                  </w:rPr>
                  <w:t xml:space="preserve"> </w:t>
                </w:r>
              </w:p>
              <w:p w14:paraId="6B79C14B" w14:textId="77777777" w:rsidR="00E868A6" w:rsidRPr="00E868A6" w:rsidRDefault="00E868A6" w:rsidP="00E868A6">
                <w:pPr>
                  <w:pStyle w:val="Listeavsnitt"/>
                  <w:rPr>
                    <w:sz w:val="24"/>
                    <w:szCs w:val="24"/>
                  </w:rPr>
                </w:pPr>
              </w:p>
              <w:p w14:paraId="0AAF0815" w14:textId="77777777" w:rsidR="00E868A6" w:rsidRDefault="00E868A6" w:rsidP="00EE4EE5">
                <w:pPr>
                  <w:rPr>
                    <w:b w:val="0"/>
                    <w:bCs w:val="0"/>
                    <w:sz w:val="24"/>
                    <w:szCs w:val="24"/>
                  </w:rPr>
                </w:pPr>
              </w:p>
              <w:p w14:paraId="1C980123" w14:textId="2D54A776" w:rsidR="00EE4EE5" w:rsidRPr="00EE4EE5" w:rsidRDefault="00EE4EE5" w:rsidP="00EE4EE5">
                <w:pPr>
                  <w:rPr>
                    <w:sz w:val="24"/>
                    <w:szCs w:val="24"/>
                  </w:rPr>
                </w:pPr>
                <w:r>
                  <w:rPr>
                    <w:noProof/>
                    <w:sz w:val="24"/>
                    <w:szCs w:val="24"/>
                  </w:rPr>
                  <mc:AlternateContent>
                    <mc:Choice Requires="wpi">
                      <w:drawing>
                        <wp:anchor distT="0" distB="0" distL="114300" distR="114300" simplePos="0" relativeHeight="251700224" behindDoc="0" locked="0" layoutInCell="1" allowOverlap="1" wp14:anchorId="16EB65E0" wp14:editId="5BDFC5D1">
                          <wp:simplePos x="0" y="0"/>
                          <wp:positionH relativeFrom="column">
                            <wp:posOffset>1567180</wp:posOffset>
                          </wp:positionH>
                          <wp:positionV relativeFrom="paragraph">
                            <wp:posOffset>260350</wp:posOffset>
                          </wp:positionV>
                          <wp:extent cx="757380" cy="345920"/>
                          <wp:effectExtent l="38100" t="38100" r="43180" b="35560"/>
                          <wp:wrapNone/>
                          <wp:docPr id="2136355384" name="Håndskrift 61"/>
                          <wp:cNvGraphicFramePr/>
                          <a:graphic xmlns:a="http://schemas.openxmlformats.org/drawingml/2006/main">
                            <a:graphicData uri="http://schemas.microsoft.com/office/word/2010/wordprocessingInk">
                              <w14:contentPart bwMode="auto" r:id="rId62">
                                <w14:nvContentPartPr>
                                  <w14:cNvContentPartPr/>
                                </w14:nvContentPartPr>
                                <w14:xfrm>
                                  <a:off x="0" y="0"/>
                                  <a:ext cx="757380" cy="345920"/>
                                </w14:xfrm>
                              </w14:contentPart>
                            </a:graphicData>
                          </a:graphic>
                        </wp:anchor>
                      </w:drawing>
                    </mc:Choice>
                    <mc:Fallback>
                      <w:pict>
                        <v:shapetype w14:anchorId="2BB8EF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61" o:spid="_x0000_s1026" type="#_x0000_t75" style="position:absolute;margin-left:122.9pt;margin-top:20pt;width:60.65pt;height:28.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">
                          <v:imagedata r:id="rId63" o:title=""/>
                        </v:shape>
                      </w:pict>
                    </mc:Fallback>
                  </mc:AlternateContent>
                </w:r>
                <w:r>
                  <w:rPr>
                    <w:noProof/>
                    <w:sz w:val="24"/>
                    <w:szCs w:val="24"/>
                  </w:rPr>
                  <mc:AlternateContent>
                    <mc:Choice Requires="wpi">
                      <w:drawing>
                        <wp:anchor distT="0" distB="0" distL="114300" distR="114300" simplePos="0" relativeHeight="251692032" behindDoc="0" locked="0" layoutInCell="1" allowOverlap="1" wp14:anchorId="67EAE6E5" wp14:editId="165F6DF1">
                          <wp:simplePos x="0" y="0"/>
                          <wp:positionH relativeFrom="column">
                            <wp:posOffset>1366712</wp:posOffset>
                          </wp:positionH>
                          <wp:positionV relativeFrom="paragraph">
                            <wp:posOffset>511411</wp:posOffset>
                          </wp:positionV>
                          <wp:extent cx="57600" cy="115200"/>
                          <wp:effectExtent l="38100" t="38100" r="38100" b="37465"/>
                          <wp:wrapNone/>
                          <wp:docPr id="1463968364" name="Håndskrift 50"/>
                          <wp:cNvGraphicFramePr/>
                          <a:graphic xmlns:a="http://schemas.openxmlformats.org/drawingml/2006/main">
                            <a:graphicData uri="http://schemas.microsoft.com/office/word/2010/wordprocessingInk">
                              <w14:contentPart bwMode="auto" r:id="rId64">
                                <w14:nvContentPartPr>
                                  <w14:cNvContentPartPr/>
                                </w14:nvContentPartPr>
                                <w14:xfrm>
                                  <a:off x="0" y="0"/>
                                  <a:ext cx="57600" cy="115200"/>
                                </w14:xfrm>
                              </w14:contentPart>
                            </a:graphicData>
                          </a:graphic>
                        </wp:anchor>
                      </w:drawing>
                    </mc:Choice>
                    <mc:Fallback>
                      <w:pict>
                        <v:shape w14:anchorId="400D04A1" id="Håndskrift 50" o:spid="_x0000_s1026" type="#_x0000_t75" style="position:absolute;margin-left:107.1pt;margin-top:39.75pt;width:5.55pt;height:10.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">
                          <v:imagedata r:id="rId65" o:title=""/>
                        </v:shape>
                      </w:pict>
                    </mc:Fallback>
                  </mc:AlternateContent>
                </w:r>
                <w:r>
                  <w:rPr>
                    <w:noProof/>
                    <w:sz w:val="24"/>
                    <w:szCs w:val="24"/>
                  </w:rPr>
                  <mc:AlternateContent>
                    <mc:Choice Requires="wpi">
                      <w:drawing>
                        <wp:anchor distT="0" distB="0" distL="114300" distR="114300" simplePos="0" relativeHeight="251691008" behindDoc="0" locked="0" layoutInCell="1" allowOverlap="1" wp14:anchorId="28E33977" wp14:editId="501CD6A0">
                          <wp:simplePos x="0" y="0"/>
                          <wp:positionH relativeFrom="column">
                            <wp:posOffset>1226312</wp:posOffset>
                          </wp:positionH>
                          <wp:positionV relativeFrom="paragraph">
                            <wp:posOffset>500251</wp:posOffset>
                          </wp:positionV>
                          <wp:extent cx="94680" cy="137520"/>
                          <wp:effectExtent l="38100" t="38100" r="38735" b="34290"/>
                          <wp:wrapNone/>
                          <wp:docPr id="1039278372" name="Håndskrift 49"/>
                          <wp:cNvGraphicFramePr/>
                          <a:graphic xmlns:a="http://schemas.openxmlformats.org/drawingml/2006/main">
                            <a:graphicData uri="http://schemas.microsoft.com/office/word/2010/wordprocessingInk">
                              <w14:contentPart bwMode="auto" r:id="rId66">
                                <w14:nvContentPartPr>
                                  <w14:cNvContentPartPr/>
                                </w14:nvContentPartPr>
                                <w14:xfrm>
                                  <a:off x="0" y="0"/>
                                  <a:ext cx="94680" cy="137520"/>
                                </w14:xfrm>
                              </w14:contentPart>
                            </a:graphicData>
                          </a:graphic>
                        </wp:anchor>
                      </w:drawing>
                    </mc:Choice>
                    <mc:Fallback>
                      <w:pict>
                        <v:shape w14:anchorId="05ACEDEA" id="Håndskrift 49" o:spid="_x0000_s1026" type="#_x0000_t75" style="position:absolute;margin-left:96.05pt;margin-top:38.9pt;width:8.4pt;height:11.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">
                          <v:imagedata r:id="rId67" o:title=""/>
                        </v:shape>
                      </w:pict>
                    </mc:Fallback>
                  </mc:AlternateContent>
                </w:r>
                <w:r>
                  <w:rPr>
                    <w:noProof/>
                    <w:sz w:val="24"/>
                    <w:szCs w:val="24"/>
                  </w:rPr>
                  <mc:AlternateContent>
                    <mc:Choice Requires="wpi">
                      <w:drawing>
                        <wp:anchor distT="0" distB="0" distL="114300" distR="114300" simplePos="0" relativeHeight="251689984" behindDoc="0" locked="0" layoutInCell="1" allowOverlap="1" wp14:anchorId="32A2035A" wp14:editId="4D4CBB8E">
                          <wp:simplePos x="0" y="0"/>
                          <wp:positionH relativeFrom="column">
                            <wp:posOffset>1094552</wp:posOffset>
                          </wp:positionH>
                          <wp:positionV relativeFrom="paragraph">
                            <wp:posOffset>459931</wp:posOffset>
                          </wp:positionV>
                          <wp:extent cx="82800" cy="167760"/>
                          <wp:effectExtent l="38100" t="38100" r="50800" b="41910"/>
                          <wp:wrapNone/>
                          <wp:docPr id="1532971816" name="Håndskrift 48"/>
                          <wp:cNvGraphicFramePr/>
                          <a:graphic xmlns:a="http://schemas.openxmlformats.org/drawingml/2006/main">
                            <a:graphicData uri="http://schemas.microsoft.com/office/word/2010/wordprocessingInk">
                              <w14:contentPart bwMode="auto" r:id="rId68">
                                <w14:nvContentPartPr>
                                  <w14:cNvContentPartPr/>
                                </w14:nvContentPartPr>
                                <w14:xfrm>
                                  <a:off x="0" y="0"/>
                                  <a:ext cx="82800" cy="167760"/>
                                </w14:xfrm>
                              </w14:contentPart>
                            </a:graphicData>
                          </a:graphic>
                        </wp:anchor>
                      </w:drawing>
                    </mc:Choice>
                    <mc:Fallback>
                      <w:pict>
                        <v:shape w14:anchorId="190D2180" id="Håndskrift 48" o:spid="_x0000_s1026" type="#_x0000_t75" style="position:absolute;margin-left:85.7pt;margin-top:35.7pt;width:7.5pt;height:14.1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">
                          <v:imagedata r:id="rId69" o:title=""/>
                        </v:shape>
                      </w:pict>
                    </mc:Fallback>
                  </mc:AlternateContent>
                </w:r>
                <w:r>
                  <w:rPr>
                    <w:noProof/>
                    <w:sz w:val="24"/>
                    <w:szCs w:val="24"/>
                  </w:rPr>
                  <mc:AlternateContent>
                    <mc:Choice Requires="wpi">
                      <w:drawing>
                        <wp:anchor distT="0" distB="0" distL="114300" distR="114300" simplePos="0" relativeHeight="251688960" behindDoc="0" locked="0" layoutInCell="1" allowOverlap="1" wp14:anchorId="21A44B05" wp14:editId="61E47E24">
                          <wp:simplePos x="0" y="0"/>
                          <wp:positionH relativeFrom="column">
                            <wp:posOffset>961712</wp:posOffset>
                          </wp:positionH>
                          <wp:positionV relativeFrom="paragraph">
                            <wp:posOffset>258691</wp:posOffset>
                          </wp:positionV>
                          <wp:extent cx="108720" cy="338040"/>
                          <wp:effectExtent l="38100" t="38100" r="43815" b="43180"/>
                          <wp:wrapNone/>
                          <wp:docPr id="1413386561" name="Håndskrift 39"/>
                          <wp:cNvGraphicFramePr/>
                          <a:graphic xmlns:a="http://schemas.openxmlformats.org/drawingml/2006/main">
                            <a:graphicData uri="http://schemas.microsoft.com/office/word/2010/wordprocessingInk">
                              <w14:contentPart bwMode="auto" r:id="rId70">
                                <w14:nvContentPartPr>
                                  <w14:cNvContentPartPr/>
                                </w14:nvContentPartPr>
                                <w14:xfrm>
                                  <a:off x="0" y="0"/>
                                  <a:ext cx="108720" cy="338040"/>
                                </w14:xfrm>
                              </w14:contentPart>
                            </a:graphicData>
                          </a:graphic>
                        </wp:anchor>
                      </w:drawing>
                    </mc:Choice>
                    <mc:Fallback>
                      <w:pict>
                        <v:shape w14:anchorId="35017E70" id="Håndskrift 39" o:spid="_x0000_s1026" type="#_x0000_t75" style="position:absolute;margin-left:75.25pt;margin-top:19.85pt;width:9.5pt;height:27.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">
                          <v:imagedata r:id="rId71" o:title=""/>
                        </v:shape>
                      </w:pict>
                    </mc:Fallback>
                  </mc:AlternateContent>
                </w:r>
                <w:r>
                  <w:rPr>
                    <w:noProof/>
                    <w:sz w:val="24"/>
                    <w:szCs w:val="24"/>
                  </w:rPr>
                  <mc:AlternateContent>
                    <mc:Choice Requires="wpi">
                      <w:drawing>
                        <wp:anchor distT="0" distB="0" distL="114300" distR="114300" simplePos="0" relativeHeight="251687936" behindDoc="0" locked="0" layoutInCell="1" allowOverlap="1" wp14:anchorId="74DF5F05" wp14:editId="6BB4BF0D">
                          <wp:simplePos x="0" y="0"/>
                          <wp:positionH relativeFrom="column">
                            <wp:posOffset>424815</wp:posOffset>
                          </wp:positionH>
                          <wp:positionV relativeFrom="paragraph">
                            <wp:posOffset>170815</wp:posOffset>
                          </wp:positionV>
                          <wp:extent cx="552080" cy="465085"/>
                          <wp:effectExtent l="38100" t="38100" r="38735" b="49530"/>
                          <wp:wrapNone/>
                          <wp:docPr id="898229303" name="Håndskrift 38"/>
                          <wp:cNvGraphicFramePr/>
                          <a:graphic xmlns:a="http://schemas.openxmlformats.org/drawingml/2006/main">
                            <a:graphicData uri="http://schemas.microsoft.com/office/word/2010/wordprocessingInk">
                              <w14:contentPart bwMode="auto" r:id="rId72">
                                <w14:nvContentPartPr>
                                  <w14:cNvContentPartPr/>
                                </w14:nvContentPartPr>
                                <w14:xfrm>
                                  <a:off x="0" y="0"/>
                                  <a:ext cx="552080" cy="465085"/>
                                </w14:xfrm>
                              </w14:contentPart>
                            </a:graphicData>
                          </a:graphic>
                        </wp:anchor>
                      </w:drawing>
                    </mc:Choice>
                    <mc:Fallback>
                      <w:pict>
                        <v:shape w14:anchorId="18D3F4A5" id="Håndskrift 38" o:spid="_x0000_s1026" type="#_x0000_t75" style="position:absolute;margin-left:32.95pt;margin-top:12.95pt;width:44.45pt;height:37.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">
                          <v:imagedata r:id="rId73" o:title=""/>
                        </v:shape>
                      </w:pict>
                    </mc:Fallback>
                  </mc:AlternateContent>
                </w:r>
                <w:r>
                  <w:rPr>
                    <w:sz w:val="24"/>
                    <w:szCs w:val="24"/>
                  </w:rPr>
                  <w:pict w14:anchorId="5C21F437">
                    <v:shape id="_x0000_i1025" type="#_x0000_t75" alt="Microsoft Office-signaturlinje..." style="width:192pt;height:96pt">
                      <v:imagedata r:id="rId74" o:title=""/>
                      <o:lock v:ext="edit" ungrouping="t" rotation="t" cropping="t" verticies="t" text="t" grouping="t"/>
                      <o:signatureline v:ext="edit" id="{04B460F3-436A-4EBA-8264-89BDD06E0BB7}" provid="{00000000-0000-0000-0000-000000000000}" o:suggestedsigner="Kim René Hamre " o:suggestedsigner2="Leder for Ungdom mot EU " issignatureline="t"/>
                    </v:shape>
                  </w:pict>
                </w:r>
              </w:p>
            </w:tc>
          </w:tr>
          <w:tr w:rsidR="000F1DCE" w14:paraId="2ED59839" w14:textId="77777777" w:rsidTr="000F1DCE">
            <w:trPr>
              <w:trHeight w:val="9948"/>
            </w:trPr>
            <w:tc>
              <w:tcPr>
                <w:cnfStyle w:val="001000000000" w:firstRow="0" w:lastRow="0" w:firstColumn="1" w:lastColumn="0" w:oddVBand="0" w:evenVBand="0" w:oddHBand="0" w:evenHBand="0" w:firstRowFirstColumn="0" w:firstRowLastColumn="0" w:lastRowFirstColumn="0" w:lastRowLastColumn="0"/>
                <w:tcW w:w="10519" w:type="dxa"/>
                <w:shd w:val="clear" w:color="auto" w:fill="auto"/>
              </w:tcPr>
              <w:p w14:paraId="0583DD83" w14:textId="51D384D2" w:rsidR="000F1DCE" w:rsidRPr="00616989" w:rsidRDefault="000F1DCE" w:rsidP="000F1DCE">
                <w:pPr>
                  <w:spacing w:after="200"/>
                  <w:rPr>
                    <w:smallCaps/>
                  </w:rPr>
                </w:pPr>
              </w:p>
            </w:tc>
          </w:tr>
        </w:tbl>
        <w:p w14:paraId="533D8DEF" w14:textId="3F004DFC" w:rsidR="000F1DCE" w:rsidRPr="000F1DCE" w:rsidRDefault="00000000">
          <w:pPr>
            <w:spacing w:after="200"/>
            <w:rPr>
              <w:b/>
            </w:rPr>
          </w:pPr>
        </w:p>
      </w:sdtContent>
    </w:sdt>
    <w:sectPr w:rsidR="000F1DCE" w:rsidRPr="000F1DCE" w:rsidSect="006E673B">
      <w:footerReference w:type="default" r:id="rId75"/>
      <w:pgSz w:w="11906" w:h="16838" w:code="9"/>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AC08E" w14:textId="77777777" w:rsidR="008B1A93" w:rsidRDefault="008B1A93">
      <w:pPr>
        <w:spacing w:after="0" w:line="240" w:lineRule="auto"/>
      </w:pPr>
      <w:r>
        <w:separator/>
      </w:r>
    </w:p>
  </w:endnote>
  <w:endnote w:type="continuationSeparator" w:id="0">
    <w:p w14:paraId="023B8F53" w14:textId="77777777" w:rsidR="008B1A93" w:rsidRDefault="008B1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8284E" w14:textId="77777777" w:rsidR="00AA1F13" w:rsidRDefault="000F1DCE">
    <w:r>
      <w:rPr>
        <w:noProof/>
        <w:lang w:bidi="nb-NO"/>
      </w:rPr>
      <mc:AlternateContent>
        <mc:Choice Requires="wps">
          <w:drawing>
            <wp:anchor distT="0" distB="0" distL="114300" distR="114300" simplePos="0" relativeHeight="251668480" behindDoc="0" locked="0" layoutInCell="0" allowOverlap="1" wp14:anchorId="3C905A21" wp14:editId="08DE833A">
              <wp:simplePos x="0" y="0"/>
              <wp:positionH relativeFrom="leftMargin">
                <wp:posOffset>6890035</wp:posOffset>
              </wp:positionH>
              <wp:positionV relativeFrom="bottomMargin">
                <wp:posOffset>218364</wp:posOffset>
              </wp:positionV>
              <wp:extent cx="520700" cy="520700"/>
              <wp:effectExtent l="0" t="0" r="0" b="0"/>
              <wp:wrapNone/>
              <wp:docPr id="2"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roundRect">
                        <a:avLst/>
                      </a:prstGeom>
                      <a:ln w="76200">
                        <a:noFill/>
                      </a:ln>
                    </wps:spPr>
                    <wps:style>
                      <a:lnRef idx="2">
                        <a:schemeClr val="accent1"/>
                      </a:lnRef>
                      <a:fillRef idx="1">
                        <a:schemeClr val="lt1"/>
                      </a:fillRef>
                      <a:effectRef idx="0">
                        <a:schemeClr val="accent1"/>
                      </a:effectRef>
                      <a:fontRef idx="minor">
                        <a:schemeClr val="dk1"/>
                      </a:fontRef>
                    </wps:style>
                    <wps:txbx>
                      <w:txbxContent>
                        <w:p w14:paraId="3D2467A8" w14:textId="77777777" w:rsidR="00AA1F13" w:rsidRPr="00C77D65" w:rsidRDefault="00616989">
                          <w:pPr>
                            <w:pStyle w:val="Ingenmellomrom"/>
                            <w:jc w:val="center"/>
                            <w:rPr>
                              <w:sz w:val="36"/>
                              <w:szCs w:val="36"/>
                            </w:rPr>
                          </w:pPr>
                          <w:r w:rsidRPr="00C77D65">
                            <w:rPr>
                              <w:sz w:val="36"/>
                              <w:szCs w:val="36"/>
                              <w:lang w:bidi="nb-NO"/>
                            </w:rPr>
                            <w:fldChar w:fldCharType="begin"/>
                          </w:r>
                          <w:r w:rsidRPr="00C77D65">
                            <w:rPr>
                              <w:sz w:val="36"/>
                              <w:szCs w:val="36"/>
                              <w:lang w:bidi="nb-NO"/>
                            </w:rPr>
                            <w:instrText xml:space="preserve"> PAGE  \* Arabic  \* MERGEFORMAT </w:instrText>
                          </w:r>
                          <w:r w:rsidRPr="00C77D65">
                            <w:rPr>
                              <w:sz w:val="36"/>
                              <w:szCs w:val="36"/>
                              <w:lang w:bidi="nb-NO"/>
                            </w:rPr>
                            <w:fldChar w:fldCharType="separate"/>
                          </w:r>
                          <w:r w:rsidR="00BC5723">
                            <w:rPr>
                              <w:noProof/>
                              <w:sz w:val="36"/>
                              <w:szCs w:val="36"/>
                              <w:lang w:bidi="nb-NO"/>
                            </w:rPr>
                            <w:t>1</w:t>
                          </w:r>
                          <w:r w:rsidRPr="00C77D65">
                            <w:rPr>
                              <w:noProof/>
                              <w:sz w:val="36"/>
                              <w:szCs w:val="36"/>
                              <w:lang w:bidi="nb-NO"/>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05A21" id="Ellipse 19" o:spid="_x0000_s1029" style="position:absolute;margin-left:542.5pt;margin-top:17.2pt;width:41pt;height:41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" o:allowincell="f" fillcolor="white [3201]" stroked="f" strokeweight="6pt">
              <v:textbox inset="0,0,0,0">
                <w:txbxContent>
                  <w:p w14:paraId="3D2467A8" w14:textId="77777777" w:rsidR="00AA1F13" w:rsidRPr="00C77D65" w:rsidRDefault="00616989">
                    <w:pPr>
                      <w:pStyle w:val="Ingenmellomrom"/>
                      <w:jc w:val="center"/>
                      <w:rPr>
                        <w:sz w:val="36"/>
                        <w:szCs w:val="36"/>
                      </w:rPr>
                    </w:pPr>
                    <w:r w:rsidRPr="00C77D65">
                      <w:rPr>
                        <w:sz w:val="36"/>
                        <w:szCs w:val="36"/>
                        <w:lang w:bidi="nb-NO"/>
                      </w:rPr>
                      <w:fldChar w:fldCharType="begin"/>
                    </w:r>
                    <w:r w:rsidRPr="00C77D65">
                      <w:rPr>
                        <w:sz w:val="36"/>
                        <w:szCs w:val="36"/>
                        <w:lang w:bidi="nb-NO"/>
                      </w:rPr>
                      <w:instrText xml:space="preserve"> PAGE  \* Arabic  \* MERGEFORMAT </w:instrText>
                    </w:r>
                    <w:r w:rsidRPr="00C77D65">
                      <w:rPr>
                        <w:sz w:val="36"/>
                        <w:szCs w:val="36"/>
                        <w:lang w:bidi="nb-NO"/>
                      </w:rPr>
                      <w:fldChar w:fldCharType="separate"/>
                    </w:r>
                    <w:r w:rsidR="00BC5723">
                      <w:rPr>
                        <w:noProof/>
                        <w:sz w:val="36"/>
                        <w:szCs w:val="36"/>
                        <w:lang w:bidi="nb-NO"/>
                      </w:rPr>
                      <w:t>1</w:t>
                    </w:r>
                    <w:r w:rsidRPr="00C77D65">
                      <w:rPr>
                        <w:noProof/>
                        <w:sz w:val="36"/>
                        <w:szCs w:val="36"/>
                        <w:lang w:bidi="nb-NO"/>
                      </w:rPr>
                      <w:fldChar w:fldCharType="end"/>
                    </w:r>
                  </w:p>
                </w:txbxContent>
              </v:textbox>
              <w10:wrap anchorx="margin" anchory="margin"/>
            </v:roundrect>
          </w:pict>
        </mc:Fallback>
      </mc:AlternateContent>
    </w:r>
  </w:p>
  <w:p w14:paraId="0ADF340C" w14:textId="77777777" w:rsidR="00AA1F13" w:rsidRDefault="00AA1F13">
    <w:pPr>
      <w:pStyle w:val="Bunnteks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BBA85" w14:textId="77777777" w:rsidR="008B1A93" w:rsidRDefault="008B1A93">
      <w:pPr>
        <w:spacing w:after="0" w:line="240" w:lineRule="auto"/>
      </w:pPr>
      <w:r>
        <w:separator/>
      </w:r>
    </w:p>
  </w:footnote>
  <w:footnote w:type="continuationSeparator" w:id="0">
    <w:p w14:paraId="580500A6" w14:textId="77777777" w:rsidR="008B1A93" w:rsidRDefault="008B1A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B9B6F702"/>
    <w:lvl w:ilvl="0">
      <w:start w:val="1"/>
      <w:numFmt w:val="bullet"/>
      <w:pStyle w:val="Punktliste5"/>
      <w:lvlText w:val="○"/>
      <w:lvlJc w:val="left"/>
      <w:pPr>
        <w:ind w:left="1800" w:hanging="360"/>
      </w:pPr>
      <w:rPr>
        <w:rFonts w:ascii="Monotype Corsiva" w:hAnsi="Monotype Corsiva" w:hint="default"/>
        <w:color w:val="B7D438" w:themeColor="accent3"/>
      </w:rPr>
    </w:lvl>
  </w:abstractNum>
  <w:abstractNum w:abstractNumId="1" w15:restartNumberingAfterBreak="0">
    <w:nsid w:val="FFFFFF81"/>
    <w:multiLevelType w:val="singleLevel"/>
    <w:tmpl w:val="9A8A1DFA"/>
    <w:lvl w:ilvl="0">
      <w:start w:val="1"/>
      <w:numFmt w:val="bullet"/>
      <w:pStyle w:val="Punktliste4"/>
      <w:lvlText w:val=""/>
      <w:lvlJc w:val="left"/>
      <w:pPr>
        <w:ind w:left="1440" w:hanging="360"/>
      </w:pPr>
      <w:rPr>
        <w:rFonts w:ascii="Symbol" w:hAnsi="Symbol" w:hint="default"/>
        <w:color w:val="B7D438" w:themeColor="accent3"/>
      </w:rPr>
    </w:lvl>
  </w:abstractNum>
  <w:abstractNum w:abstractNumId="2" w15:restartNumberingAfterBreak="0">
    <w:nsid w:val="FFFFFF82"/>
    <w:multiLevelType w:val="singleLevel"/>
    <w:tmpl w:val="AC6E7B80"/>
    <w:lvl w:ilvl="0">
      <w:start w:val="1"/>
      <w:numFmt w:val="bullet"/>
      <w:pStyle w:val="Punktliste3"/>
      <w:lvlText w:val=""/>
      <w:lvlJc w:val="left"/>
      <w:pPr>
        <w:ind w:left="1080" w:hanging="360"/>
      </w:pPr>
      <w:rPr>
        <w:rFonts w:ascii="Symbol" w:hAnsi="Symbol" w:hint="default"/>
        <w:color w:val="23F2FF" w:themeColor="accent1" w:themeTint="99"/>
      </w:rPr>
    </w:lvl>
  </w:abstractNum>
  <w:abstractNum w:abstractNumId="3" w15:restartNumberingAfterBreak="0">
    <w:nsid w:val="FFFFFF83"/>
    <w:multiLevelType w:val="singleLevel"/>
    <w:tmpl w:val="3EFA84BC"/>
    <w:lvl w:ilvl="0">
      <w:start w:val="1"/>
      <w:numFmt w:val="bullet"/>
      <w:pStyle w:val="Punktliste2"/>
      <w:lvlText w:val=""/>
      <w:lvlJc w:val="left"/>
      <w:pPr>
        <w:ind w:left="720" w:hanging="360"/>
      </w:pPr>
      <w:rPr>
        <w:rFonts w:ascii="Symbol" w:hAnsi="Symbol" w:hint="default"/>
        <w:color w:val="008890" w:themeColor="accent1"/>
      </w:rPr>
    </w:lvl>
  </w:abstractNum>
  <w:abstractNum w:abstractNumId="4" w15:restartNumberingAfterBreak="0">
    <w:nsid w:val="FFFFFF89"/>
    <w:multiLevelType w:val="singleLevel"/>
    <w:tmpl w:val="7E249CE2"/>
    <w:lvl w:ilvl="0">
      <w:start w:val="1"/>
      <w:numFmt w:val="bullet"/>
      <w:pStyle w:val="Punktliste"/>
      <w:lvlText w:val=""/>
      <w:lvlJc w:val="left"/>
      <w:pPr>
        <w:ind w:left="360" w:hanging="360"/>
      </w:pPr>
      <w:rPr>
        <w:rFonts w:ascii="Symbol" w:hAnsi="Symbol" w:hint="default"/>
        <w:color w:val="00656B" w:themeColor="accent1" w:themeShade="BF"/>
      </w:rPr>
    </w:lvl>
  </w:abstractNum>
  <w:abstractNum w:abstractNumId="5" w15:restartNumberingAfterBreak="0">
    <w:nsid w:val="5D4B3FDF"/>
    <w:multiLevelType w:val="hybridMultilevel"/>
    <w:tmpl w:val="E0A00A52"/>
    <w:lvl w:ilvl="0" w:tplc="D21AE572">
      <w:start w:val="2023"/>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87153477">
    <w:abstractNumId w:val="4"/>
  </w:num>
  <w:num w:numId="2" w16cid:durableId="936867248">
    <w:abstractNumId w:val="4"/>
  </w:num>
  <w:num w:numId="3" w16cid:durableId="1215386133">
    <w:abstractNumId w:val="3"/>
  </w:num>
  <w:num w:numId="4" w16cid:durableId="18746551">
    <w:abstractNumId w:val="3"/>
  </w:num>
  <w:num w:numId="5" w16cid:durableId="235365238">
    <w:abstractNumId w:val="2"/>
  </w:num>
  <w:num w:numId="6" w16cid:durableId="1410269617">
    <w:abstractNumId w:val="2"/>
  </w:num>
  <w:num w:numId="7" w16cid:durableId="558133094">
    <w:abstractNumId w:val="1"/>
  </w:num>
  <w:num w:numId="8" w16cid:durableId="1670712525">
    <w:abstractNumId w:val="1"/>
  </w:num>
  <w:num w:numId="9" w16cid:durableId="1025255581">
    <w:abstractNumId w:val="0"/>
  </w:num>
  <w:num w:numId="10" w16cid:durableId="1654724330">
    <w:abstractNumId w:val="0"/>
  </w:num>
  <w:num w:numId="11" w16cid:durableId="79327375">
    <w:abstractNumId w:val="4"/>
  </w:num>
  <w:num w:numId="12" w16cid:durableId="2093699500">
    <w:abstractNumId w:val="3"/>
  </w:num>
  <w:num w:numId="13" w16cid:durableId="332874072">
    <w:abstractNumId w:val="2"/>
  </w:num>
  <w:num w:numId="14" w16cid:durableId="518933277">
    <w:abstractNumId w:val="1"/>
  </w:num>
  <w:num w:numId="15" w16cid:durableId="1403331662">
    <w:abstractNumId w:val="0"/>
  </w:num>
  <w:num w:numId="16" w16cid:durableId="11128245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ttachedTemplate r:id="rId1"/>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F1"/>
    <w:rsid w:val="000037D4"/>
    <w:rsid w:val="00006448"/>
    <w:rsid w:val="0001231F"/>
    <w:rsid w:val="0001288C"/>
    <w:rsid w:val="00017336"/>
    <w:rsid w:val="00020C1B"/>
    <w:rsid w:val="00026742"/>
    <w:rsid w:val="000378B8"/>
    <w:rsid w:val="00046495"/>
    <w:rsid w:val="00052904"/>
    <w:rsid w:val="00055218"/>
    <w:rsid w:val="00063D17"/>
    <w:rsid w:val="00072909"/>
    <w:rsid w:val="00073DDB"/>
    <w:rsid w:val="00074E8B"/>
    <w:rsid w:val="00074E9E"/>
    <w:rsid w:val="00087870"/>
    <w:rsid w:val="00094A92"/>
    <w:rsid w:val="000A216B"/>
    <w:rsid w:val="000A6025"/>
    <w:rsid w:val="000B0220"/>
    <w:rsid w:val="000B2636"/>
    <w:rsid w:val="000C43FA"/>
    <w:rsid w:val="000C6ED9"/>
    <w:rsid w:val="000C7879"/>
    <w:rsid w:val="000D1228"/>
    <w:rsid w:val="000D1E14"/>
    <w:rsid w:val="000D3DDC"/>
    <w:rsid w:val="000D59AD"/>
    <w:rsid w:val="000E3005"/>
    <w:rsid w:val="000F1DCE"/>
    <w:rsid w:val="000F448D"/>
    <w:rsid w:val="00100B79"/>
    <w:rsid w:val="00101EBA"/>
    <w:rsid w:val="0010257E"/>
    <w:rsid w:val="00102DC5"/>
    <w:rsid w:val="001323A2"/>
    <w:rsid w:val="00132715"/>
    <w:rsid w:val="00134806"/>
    <w:rsid w:val="00141997"/>
    <w:rsid w:val="00144379"/>
    <w:rsid w:val="00146D2B"/>
    <w:rsid w:val="00153D60"/>
    <w:rsid w:val="00160B7C"/>
    <w:rsid w:val="0016270C"/>
    <w:rsid w:val="00163E9D"/>
    <w:rsid w:val="00165A63"/>
    <w:rsid w:val="001667AB"/>
    <w:rsid w:val="00174548"/>
    <w:rsid w:val="0018246E"/>
    <w:rsid w:val="00183123"/>
    <w:rsid w:val="00187710"/>
    <w:rsid w:val="001922F1"/>
    <w:rsid w:val="00194764"/>
    <w:rsid w:val="00196E46"/>
    <w:rsid w:val="001A7C34"/>
    <w:rsid w:val="001E238A"/>
    <w:rsid w:val="001E2EA0"/>
    <w:rsid w:val="001E5136"/>
    <w:rsid w:val="001F424D"/>
    <w:rsid w:val="00200D87"/>
    <w:rsid w:val="0020171C"/>
    <w:rsid w:val="00203C63"/>
    <w:rsid w:val="00205E59"/>
    <w:rsid w:val="00206674"/>
    <w:rsid w:val="00211411"/>
    <w:rsid w:val="00217A79"/>
    <w:rsid w:val="0022143B"/>
    <w:rsid w:val="00223BCD"/>
    <w:rsid w:val="002279DA"/>
    <w:rsid w:val="00232DAF"/>
    <w:rsid w:val="0023723C"/>
    <w:rsid w:val="00242341"/>
    <w:rsid w:val="00242CA9"/>
    <w:rsid w:val="0024610F"/>
    <w:rsid w:val="002633DD"/>
    <w:rsid w:val="00263D75"/>
    <w:rsid w:val="002650B4"/>
    <w:rsid w:val="002661F5"/>
    <w:rsid w:val="00266EBF"/>
    <w:rsid w:val="00274EAF"/>
    <w:rsid w:val="00275323"/>
    <w:rsid w:val="00275893"/>
    <w:rsid w:val="00282EF3"/>
    <w:rsid w:val="00292A31"/>
    <w:rsid w:val="00294EFA"/>
    <w:rsid w:val="002A0743"/>
    <w:rsid w:val="002A5FA1"/>
    <w:rsid w:val="002A6205"/>
    <w:rsid w:val="002B281E"/>
    <w:rsid w:val="002B57FD"/>
    <w:rsid w:val="002B61C8"/>
    <w:rsid w:val="002C5925"/>
    <w:rsid w:val="002C6B8B"/>
    <w:rsid w:val="002D384B"/>
    <w:rsid w:val="002D38D0"/>
    <w:rsid w:val="002D49F6"/>
    <w:rsid w:val="002E69D3"/>
    <w:rsid w:val="002F23A9"/>
    <w:rsid w:val="002F2CA6"/>
    <w:rsid w:val="002F2F16"/>
    <w:rsid w:val="00301A59"/>
    <w:rsid w:val="00320625"/>
    <w:rsid w:val="0032384F"/>
    <w:rsid w:val="00324CCA"/>
    <w:rsid w:val="0033156F"/>
    <w:rsid w:val="00340E5A"/>
    <w:rsid w:val="00347115"/>
    <w:rsid w:val="00357B95"/>
    <w:rsid w:val="00372285"/>
    <w:rsid w:val="00373E89"/>
    <w:rsid w:val="003754F7"/>
    <w:rsid w:val="003836C3"/>
    <w:rsid w:val="00384052"/>
    <w:rsid w:val="00385CDF"/>
    <w:rsid w:val="00387865"/>
    <w:rsid w:val="003B3056"/>
    <w:rsid w:val="003B7075"/>
    <w:rsid w:val="003B750D"/>
    <w:rsid w:val="003C21FF"/>
    <w:rsid w:val="003C319A"/>
    <w:rsid w:val="003C5154"/>
    <w:rsid w:val="003D2DDC"/>
    <w:rsid w:val="003D2F00"/>
    <w:rsid w:val="003E571C"/>
    <w:rsid w:val="003F7B2F"/>
    <w:rsid w:val="0041157D"/>
    <w:rsid w:val="004154B5"/>
    <w:rsid w:val="004270FC"/>
    <w:rsid w:val="004311FE"/>
    <w:rsid w:val="004361B2"/>
    <w:rsid w:val="00436AFA"/>
    <w:rsid w:val="00450D6C"/>
    <w:rsid w:val="00454C49"/>
    <w:rsid w:val="00455F2B"/>
    <w:rsid w:val="0046106F"/>
    <w:rsid w:val="00470023"/>
    <w:rsid w:val="00470067"/>
    <w:rsid w:val="00471C9D"/>
    <w:rsid w:val="004754E9"/>
    <w:rsid w:val="0048542C"/>
    <w:rsid w:val="004878E9"/>
    <w:rsid w:val="00493546"/>
    <w:rsid w:val="004942E9"/>
    <w:rsid w:val="004A030C"/>
    <w:rsid w:val="004B438C"/>
    <w:rsid w:val="004B5D77"/>
    <w:rsid w:val="004C0243"/>
    <w:rsid w:val="004D1D75"/>
    <w:rsid w:val="004E1465"/>
    <w:rsid w:val="004E4D8D"/>
    <w:rsid w:val="004F3BB8"/>
    <w:rsid w:val="004F55F7"/>
    <w:rsid w:val="00502812"/>
    <w:rsid w:val="0050345B"/>
    <w:rsid w:val="00511CD9"/>
    <w:rsid w:val="00512A2F"/>
    <w:rsid w:val="00515ACD"/>
    <w:rsid w:val="0051615D"/>
    <w:rsid w:val="00524BAA"/>
    <w:rsid w:val="00530196"/>
    <w:rsid w:val="00542B05"/>
    <w:rsid w:val="00544B92"/>
    <w:rsid w:val="0055415D"/>
    <w:rsid w:val="0055560F"/>
    <w:rsid w:val="00574DD3"/>
    <w:rsid w:val="005925C9"/>
    <w:rsid w:val="005A688D"/>
    <w:rsid w:val="005B0CDE"/>
    <w:rsid w:val="005B78ED"/>
    <w:rsid w:val="005C4635"/>
    <w:rsid w:val="005C5BDA"/>
    <w:rsid w:val="005C7DF9"/>
    <w:rsid w:val="005D68BA"/>
    <w:rsid w:val="005E0B9C"/>
    <w:rsid w:val="006076A4"/>
    <w:rsid w:val="00614F48"/>
    <w:rsid w:val="00616989"/>
    <w:rsid w:val="00624D30"/>
    <w:rsid w:val="00626551"/>
    <w:rsid w:val="00657AAA"/>
    <w:rsid w:val="006634D1"/>
    <w:rsid w:val="00666D19"/>
    <w:rsid w:val="00671ADD"/>
    <w:rsid w:val="00672946"/>
    <w:rsid w:val="006909C7"/>
    <w:rsid w:val="00691CE8"/>
    <w:rsid w:val="006A7EE2"/>
    <w:rsid w:val="006C3162"/>
    <w:rsid w:val="006D70FB"/>
    <w:rsid w:val="006E12E7"/>
    <w:rsid w:val="006E673B"/>
    <w:rsid w:val="006F0E49"/>
    <w:rsid w:val="006F598D"/>
    <w:rsid w:val="00701752"/>
    <w:rsid w:val="007123F8"/>
    <w:rsid w:val="00720F40"/>
    <w:rsid w:val="00723FC3"/>
    <w:rsid w:val="00730B52"/>
    <w:rsid w:val="00731304"/>
    <w:rsid w:val="00734BAD"/>
    <w:rsid w:val="007375B0"/>
    <w:rsid w:val="007378CC"/>
    <w:rsid w:val="00742DEF"/>
    <w:rsid w:val="00747827"/>
    <w:rsid w:val="007516DA"/>
    <w:rsid w:val="00793A6D"/>
    <w:rsid w:val="007B346A"/>
    <w:rsid w:val="007B5962"/>
    <w:rsid w:val="007C76D6"/>
    <w:rsid w:val="007D1806"/>
    <w:rsid w:val="007D59D2"/>
    <w:rsid w:val="007D5A76"/>
    <w:rsid w:val="007E1A05"/>
    <w:rsid w:val="007E276E"/>
    <w:rsid w:val="007E2C49"/>
    <w:rsid w:val="007E50E0"/>
    <w:rsid w:val="007E6B10"/>
    <w:rsid w:val="007F0379"/>
    <w:rsid w:val="007F5DD0"/>
    <w:rsid w:val="007F674C"/>
    <w:rsid w:val="008073D6"/>
    <w:rsid w:val="00814D31"/>
    <w:rsid w:val="008165BF"/>
    <w:rsid w:val="0082094E"/>
    <w:rsid w:val="008217C1"/>
    <w:rsid w:val="00822C10"/>
    <w:rsid w:val="00827D7B"/>
    <w:rsid w:val="00835AFD"/>
    <w:rsid w:val="008450EF"/>
    <w:rsid w:val="008553A3"/>
    <w:rsid w:val="0085680C"/>
    <w:rsid w:val="00861D8D"/>
    <w:rsid w:val="00863352"/>
    <w:rsid w:val="0086603C"/>
    <w:rsid w:val="00875D1E"/>
    <w:rsid w:val="008800D0"/>
    <w:rsid w:val="00883632"/>
    <w:rsid w:val="008855D8"/>
    <w:rsid w:val="00886994"/>
    <w:rsid w:val="008904CF"/>
    <w:rsid w:val="008A430E"/>
    <w:rsid w:val="008A4D28"/>
    <w:rsid w:val="008A6C95"/>
    <w:rsid w:val="008B12AE"/>
    <w:rsid w:val="008B1A93"/>
    <w:rsid w:val="008B3835"/>
    <w:rsid w:val="008C3E8F"/>
    <w:rsid w:val="008E602F"/>
    <w:rsid w:val="008F7716"/>
    <w:rsid w:val="00900CB7"/>
    <w:rsid w:val="0092267C"/>
    <w:rsid w:val="0093078E"/>
    <w:rsid w:val="00931B52"/>
    <w:rsid w:val="00935B05"/>
    <w:rsid w:val="00942CE0"/>
    <w:rsid w:val="00953257"/>
    <w:rsid w:val="00955302"/>
    <w:rsid w:val="00960266"/>
    <w:rsid w:val="00962160"/>
    <w:rsid w:val="009635E0"/>
    <w:rsid w:val="00982AC3"/>
    <w:rsid w:val="00985837"/>
    <w:rsid w:val="00987DDF"/>
    <w:rsid w:val="009A2323"/>
    <w:rsid w:val="009B2573"/>
    <w:rsid w:val="009C06F4"/>
    <w:rsid w:val="009C790D"/>
    <w:rsid w:val="009C7B0D"/>
    <w:rsid w:val="009D042E"/>
    <w:rsid w:val="009D74D3"/>
    <w:rsid w:val="009E736C"/>
    <w:rsid w:val="00A028CA"/>
    <w:rsid w:val="00A04572"/>
    <w:rsid w:val="00A1300A"/>
    <w:rsid w:val="00A23385"/>
    <w:rsid w:val="00A362E1"/>
    <w:rsid w:val="00A44B97"/>
    <w:rsid w:val="00A46DCF"/>
    <w:rsid w:val="00A50F25"/>
    <w:rsid w:val="00A5314F"/>
    <w:rsid w:val="00A6055B"/>
    <w:rsid w:val="00A722C4"/>
    <w:rsid w:val="00A95209"/>
    <w:rsid w:val="00AA1F13"/>
    <w:rsid w:val="00AB034C"/>
    <w:rsid w:val="00AB1AB1"/>
    <w:rsid w:val="00AB5D17"/>
    <w:rsid w:val="00AB7B1B"/>
    <w:rsid w:val="00AC43A9"/>
    <w:rsid w:val="00AC6352"/>
    <w:rsid w:val="00AD0890"/>
    <w:rsid w:val="00AD0FE4"/>
    <w:rsid w:val="00AE5076"/>
    <w:rsid w:val="00AE7589"/>
    <w:rsid w:val="00AF6166"/>
    <w:rsid w:val="00AF7BD0"/>
    <w:rsid w:val="00B0368A"/>
    <w:rsid w:val="00B1273B"/>
    <w:rsid w:val="00B31FA7"/>
    <w:rsid w:val="00B36B59"/>
    <w:rsid w:val="00B42CAC"/>
    <w:rsid w:val="00B4719E"/>
    <w:rsid w:val="00B47B48"/>
    <w:rsid w:val="00B574E3"/>
    <w:rsid w:val="00B662EF"/>
    <w:rsid w:val="00B67931"/>
    <w:rsid w:val="00B70300"/>
    <w:rsid w:val="00B72159"/>
    <w:rsid w:val="00B7433D"/>
    <w:rsid w:val="00B933BC"/>
    <w:rsid w:val="00B93FDF"/>
    <w:rsid w:val="00B9768C"/>
    <w:rsid w:val="00BA4551"/>
    <w:rsid w:val="00BA47E9"/>
    <w:rsid w:val="00BB0743"/>
    <w:rsid w:val="00BC3C61"/>
    <w:rsid w:val="00BC5723"/>
    <w:rsid w:val="00BD6291"/>
    <w:rsid w:val="00BE35AE"/>
    <w:rsid w:val="00BE696B"/>
    <w:rsid w:val="00BE6CB1"/>
    <w:rsid w:val="00C2264D"/>
    <w:rsid w:val="00C23A98"/>
    <w:rsid w:val="00C33345"/>
    <w:rsid w:val="00C34D86"/>
    <w:rsid w:val="00C52ADD"/>
    <w:rsid w:val="00C54E95"/>
    <w:rsid w:val="00C55B2B"/>
    <w:rsid w:val="00C77D65"/>
    <w:rsid w:val="00C80AFE"/>
    <w:rsid w:val="00C91FB8"/>
    <w:rsid w:val="00CB01D9"/>
    <w:rsid w:val="00CB4A4D"/>
    <w:rsid w:val="00CB691A"/>
    <w:rsid w:val="00CC136F"/>
    <w:rsid w:val="00CC3D05"/>
    <w:rsid w:val="00CD0ADC"/>
    <w:rsid w:val="00CE583D"/>
    <w:rsid w:val="00CE7428"/>
    <w:rsid w:val="00CE7FC7"/>
    <w:rsid w:val="00CF05B1"/>
    <w:rsid w:val="00D044BE"/>
    <w:rsid w:val="00D1401F"/>
    <w:rsid w:val="00D378BC"/>
    <w:rsid w:val="00D37C0A"/>
    <w:rsid w:val="00D444DB"/>
    <w:rsid w:val="00D474AA"/>
    <w:rsid w:val="00D50355"/>
    <w:rsid w:val="00D52614"/>
    <w:rsid w:val="00D636BE"/>
    <w:rsid w:val="00D73345"/>
    <w:rsid w:val="00D7562E"/>
    <w:rsid w:val="00D80BA2"/>
    <w:rsid w:val="00D86CE9"/>
    <w:rsid w:val="00D91981"/>
    <w:rsid w:val="00D948E2"/>
    <w:rsid w:val="00D951CA"/>
    <w:rsid w:val="00D9722B"/>
    <w:rsid w:val="00DA0158"/>
    <w:rsid w:val="00DA0DA9"/>
    <w:rsid w:val="00DA3925"/>
    <w:rsid w:val="00DA4F55"/>
    <w:rsid w:val="00DA5977"/>
    <w:rsid w:val="00DA6BAA"/>
    <w:rsid w:val="00DA74D7"/>
    <w:rsid w:val="00DA7C93"/>
    <w:rsid w:val="00DC52BF"/>
    <w:rsid w:val="00DD7883"/>
    <w:rsid w:val="00DE1DEF"/>
    <w:rsid w:val="00DE6F3F"/>
    <w:rsid w:val="00DF5B0C"/>
    <w:rsid w:val="00E06B52"/>
    <w:rsid w:val="00E0736E"/>
    <w:rsid w:val="00E128CA"/>
    <w:rsid w:val="00E23085"/>
    <w:rsid w:val="00E268C8"/>
    <w:rsid w:val="00E32C61"/>
    <w:rsid w:val="00E33652"/>
    <w:rsid w:val="00E35530"/>
    <w:rsid w:val="00E4262F"/>
    <w:rsid w:val="00E51D1C"/>
    <w:rsid w:val="00E52829"/>
    <w:rsid w:val="00E52E3A"/>
    <w:rsid w:val="00E707C0"/>
    <w:rsid w:val="00E770B3"/>
    <w:rsid w:val="00E868A6"/>
    <w:rsid w:val="00E90644"/>
    <w:rsid w:val="00E93A96"/>
    <w:rsid w:val="00EA28DC"/>
    <w:rsid w:val="00EA4B73"/>
    <w:rsid w:val="00EA6F0D"/>
    <w:rsid w:val="00EC05D1"/>
    <w:rsid w:val="00EC30C9"/>
    <w:rsid w:val="00ED70A9"/>
    <w:rsid w:val="00EE1FCF"/>
    <w:rsid w:val="00EE4EE5"/>
    <w:rsid w:val="00EE6765"/>
    <w:rsid w:val="00EF09B2"/>
    <w:rsid w:val="00EF0E81"/>
    <w:rsid w:val="00F04A48"/>
    <w:rsid w:val="00F06F9D"/>
    <w:rsid w:val="00F07B0B"/>
    <w:rsid w:val="00F07EB5"/>
    <w:rsid w:val="00F4002D"/>
    <w:rsid w:val="00F43CC2"/>
    <w:rsid w:val="00F44A14"/>
    <w:rsid w:val="00F527A5"/>
    <w:rsid w:val="00F52DFB"/>
    <w:rsid w:val="00F52E3E"/>
    <w:rsid w:val="00F544B4"/>
    <w:rsid w:val="00F6341F"/>
    <w:rsid w:val="00F663A9"/>
    <w:rsid w:val="00F66590"/>
    <w:rsid w:val="00F71170"/>
    <w:rsid w:val="00F81910"/>
    <w:rsid w:val="00F86AC5"/>
    <w:rsid w:val="00F92538"/>
    <w:rsid w:val="00FA3F8A"/>
    <w:rsid w:val="00FA631B"/>
    <w:rsid w:val="00FA7F52"/>
    <w:rsid w:val="00FB2032"/>
    <w:rsid w:val="00FB3A23"/>
    <w:rsid w:val="00FC7DDE"/>
    <w:rsid w:val="00FD5691"/>
    <w:rsid w:val="00FD71E8"/>
    <w:rsid w:val="00FE1B31"/>
    <w:rsid w:val="00FE7501"/>
    <w:rsid w:val="00FF0962"/>
    <w:rsid w:val="00FF10CE"/>
    <w:rsid w:val="00FF1156"/>
    <w:rsid w:val="00FF4060"/>
    <w:rsid w:val="00FF658E"/>
    <w:rsid w:val="00FF6C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2801CC6"/>
  <w15:docId w15:val="{8913EF65-1A38-4457-BAA9-D3823EC9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160"/>
    <w:pPr>
      <w:spacing w:after="160"/>
    </w:pPr>
    <w:rPr>
      <w:rFonts w:cs="Times New Roman"/>
      <w:color w:val="000000" w:themeColor="text1"/>
      <w:sz w:val="20"/>
      <w:szCs w:val="20"/>
    </w:rPr>
  </w:style>
  <w:style w:type="paragraph" w:styleId="Overskrift1">
    <w:name w:val="heading 1"/>
    <w:basedOn w:val="Normal"/>
    <w:next w:val="Normal"/>
    <w:link w:val="Overskrift1Tegn"/>
    <w:uiPriority w:val="9"/>
    <w:qFormat/>
    <w:rsid w:val="000F1DCE"/>
    <w:pPr>
      <w:spacing w:before="300" w:after="40" w:line="240" w:lineRule="auto"/>
      <w:outlineLvl w:val="0"/>
    </w:pPr>
    <w:rPr>
      <w:rFonts w:ascii="Franklin Gothic Book" w:hAnsi="Franklin Gothic Book"/>
      <w:color w:val="00656B" w:themeColor="accent1" w:themeShade="BF"/>
      <w:spacing w:val="20"/>
      <w:sz w:val="56"/>
      <w:szCs w:val="32"/>
    </w:rPr>
  </w:style>
  <w:style w:type="paragraph" w:styleId="Overskrift2">
    <w:name w:val="heading 2"/>
    <w:basedOn w:val="Normal"/>
    <w:next w:val="Normal"/>
    <w:link w:val="Overskrift2Tegn"/>
    <w:uiPriority w:val="9"/>
    <w:qFormat/>
    <w:rsid w:val="000F1DCE"/>
    <w:pPr>
      <w:spacing w:before="240" w:after="40" w:line="240" w:lineRule="auto"/>
      <w:outlineLvl w:val="1"/>
    </w:pPr>
    <w:rPr>
      <w:rFonts w:ascii="Franklin Gothic Book" w:hAnsi="Franklin Gothic Book"/>
      <w:color w:val="595959" w:themeColor="text1" w:themeTint="A6"/>
      <w:spacing w:val="20"/>
      <w:sz w:val="44"/>
      <w:szCs w:val="28"/>
    </w:rPr>
  </w:style>
  <w:style w:type="paragraph" w:styleId="Overskrift3">
    <w:name w:val="heading 3"/>
    <w:basedOn w:val="Normal"/>
    <w:next w:val="Normal"/>
    <w:link w:val="Overskrift3Tegn"/>
    <w:uiPriority w:val="9"/>
    <w:unhideWhenUsed/>
    <w:qFormat/>
    <w:rsid w:val="000F1DCE"/>
    <w:pPr>
      <w:spacing w:before="200" w:after="40" w:line="240" w:lineRule="auto"/>
      <w:outlineLvl w:val="2"/>
    </w:pPr>
    <w:rPr>
      <w:rFonts w:ascii="Franklin Gothic Book" w:hAnsi="Franklin Gothic Book"/>
      <w:color w:val="595959" w:themeColor="text1" w:themeTint="A6"/>
      <w:spacing w:val="20"/>
      <w:sz w:val="36"/>
      <w:szCs w:val="24"/>
    </w:rPr>
  </w:style>
  <w:style w:type="paragraph" w:styleId="Overskrift4">
    <w:name w:val="heading 4"/>
    <w:basedOn w:val="Normal"/>
    <w:next w:val="Normal"/>
    <w:link w:val="Overskrift4Tegn"/>
    <w:uiPriority w:val="9"/>
    <w:unhideWhenUsed/>
    <w:qFormat/>
    <w:pPr>
      <w:spacing w:before="240" w:after="0"/>
      <w:outlineLvl w:val="3"/>
    </w:pPr>
    <w:rPr>
      <w:rFonts w:asciiTheme="majorHAnsi" w:hAnsiTheme="majorHAnsi"/>
      <w:b/>
      <w:color w:val="8CA423" w:themeColor="accent3" w:themeShade="BF"/>
      <w:spacing w:val="20"/>
      <w:sz w:val="24"/>
      <w:szCs w:val="22"/>
    </w:rPr>
  </w:style>
  <w:style w:type="paragraph" w:styleId="Overskrift5">
    <w:name w:val="heading 5"/>
    <w:basedOn w:val="Normal"/>
    <w:next w:val="Normal"/>
    <w:link w:val="Overskrift5Tegn"/>
    <w:uiPriority w:val="9"/>
    <w:unhideWhenUsed/>
    <w:qFormat/>
    <w:pPr>
      <w:spacing w:before="200" w:after="0"/>
      <w:outlineLvl w:val="4"/>
    </w:pPr>
    <w:rPr>
      <w:rFonts w:asciiTheme="majorHAnsi" w:hAnsiTheme="majorHAnsi"/>
      <w:b/>
      <w:i/>
      <w:color w:val="8CA423" w:themeColor="accent3" w:themeShade="BF"/>
      <w:spacing w:val="20"/>
      <w:szCs w:val="26"/>
    </w:rPr>
  </w:style>
  <w:style w:type="paragraph" w:styleId="Overskrift6">
    <w:name w:val="heading 6"/>
    <w:basedOn w:val="Normal"/>
    <w:next w:val="Normal"/>
    <w:link w:val="Overskrift6Tegn"/>
    <w:uiPriority w:val="9"/>
    <w:unhideWhenUsed/>
    <w:qFormat/>
    <w:pPr>
      <w:spacing w:before="200" w:after="0"/>
      <w:outlineLvl w:val="5"/>
    </w:pPr>
    <w:rPr>
      <w:rFonts w:asciiTheme="majorHAnsi" w:hAnsiTheme="majorHAnsi"/>
      <w:color w:val="5D6D17" w:themeColor="accent3" w:themeShade="7F"/>
      <w:spacing w:val="10"/>
      <w:sz w:val="24"/>
    </w:rPr>
  </w:style>
  <w:style w:type="paragraph" w:styleId="Overskrift7">
    <w:name w:val="heading 7"/>
    <w:basedOn w:val="Normal"/>
    <w:next w:val="Normal"/>
    <w:link w:val="Overskrift7Tegn"/>
    <w:uiPriority w:val="9"/>
    <w:unhideWhenUsed/>
    <w:qFormat/>
    <w:pPr>
      <w:spacing w:before="200" w:after="0"/>
      <w:outlineLvl w:val="6"/>
    </w:pPr>
    <w:rPr>
      <w:rFonts w:asciiTheme="majorHAnsi" w:hAnsiTheme="majorHAnsi"/>
      <w:i/>
      <w:color w:val="5D6D17" w:themeColor="accent3" w:themeShade="7F"/>
      <w:spacing w:val="10"/>
      <w:sz w:val="24"/>
    </w:rPr>
  </w:style>
  <w:style w:type="paragraph" w:styleId="Overskrift8">
    <w:name w:val="heading 8"/>
    <w:basedOn w:val="Normal"/>
    <w:next w:val="Normal"/>
    <w:link w:val="Overskrift8Tegn"/>
    <w:uiPriority w:val="9"/>
    <w:unhideWhenUsed/>
    <w:qFormat/>
    <w:pPr>
      <w:spacing w:before="200" w:after="0"/>
      <w:outlineLvl w:val="7"/>
    </w:pPr>
    <w:rPr>
      <w:rFonts w:asciiTheme="majorHAnsi" w:hAnsiTheme="majorHAnsi"/>
      <w:color w:val="008890" w:themeColor="accent1"/>
      <w:spacing w:val="10"/>
    </w:rPr>
  </w:style>
  <w:style w:type="paragraph" w:styleId="Overskrift9">
    <w:name w:val="heading 9"/>
    <w:basedOn w:val="Normal"/>
    <w:next w:val="Normal"/>
    <w:link w:val="Overskrift9Tegn"/>
    <w:uiPriority w:val="9"/>
    <w:unhideWhenUsed/>
    <w:qFormat/>
    <w:pPr>
      <w:spacing w:before="200" w:after="0"/>
      <w:outlineLvl w:val="8"/>
    </w:pPr>
    <w:rPr>
      <w:rFonts w:asciiTheme="majorHAnsi" w:hAnsiTheme="majorHAnsi"/>
      <w:i/>
      <w:color w:val="008890" w:themeColor="accent1"/>
      <w:spacing w:val="1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F1DCE"/>
    <w:rPr>
      <w:rFonts w:ascii="Franklin Gothic Book" w:hAnsi="Franklin Gothic Book" w:cs="Times New Roman"/>
      <w:color w:val="00656B" w:themeColor="accent1" w:themeShade="BF"/>
      <w:spacing w:val="20"/>
      <w:sz w:val="56"/>
      <w:szCs w:val="32"/>
    </w:rPr>
  </w:style>
  <w:style w:type="character" w:customStyle="1" w:styleId="Overskrift2Tegn">
    <w:name w:val="Overskrift 2 Tegn"/>
    <w:basedOn w:val="Standardskriftforavsnitt"/>
    <w:link w:val="Overskrift2"/>
    <w:uiPriority w:val="9"/>
    <w:rsid w:val="000F1DCE"/>
    <w:rPr>
      <w:rFonts w:ascii="Franklin Gothic Book" w:hAnsi="Franklin Gothic Book" w:cs="Times New Roman"/>
      <w:color w:val="595959" w:themeColor="text1" w:themeTint="A6"/>
      <w:spacing w:val="20"/>
      <w:sz w:val="44"/>
      <w:szCs w:val="28"/>
    </w:rPr>
  </w:style>
  <w:style w:type="character" w:customStyle="1" w:styleId="Overskrift3Tegn">
    <w:name w:val="Overskrift 3 Tegn"/>
    <w:basedOn w:val="Standardskriftforavsnitt"/>
    <w:link w:val="Overskrift3"/>
    <w:uiPriority w:val="9"/>
    <w:rsid w:val="000F1DCE"/>
    <w:rPr>
      <w:rFonts w:ascii="Franklin Gothic Book" w:hAnsi="Franklin Gothic Book" w:cs="Times New Roman"/>
      <w:color w:val="595959" w:themeColor="text1" w:themeTint="A6"/>
      <w:spacing w:val="20"/>
      <w:sz w:val="36"/>
      <w:szCs w:val="24"/>
    </w:rPr>
  </w:style>
  <w:style w:type="paragraph" w:styleId="Tittel">
    <w:name w:val="Title"/>
    <w:basedOn w:val="Normal"/>
    <w:link w:val="TittelTegn"/>
    <w:uiPriority w:val="10"/>
    <w:qFormat/>
    <w:rsid w:val="007B346A"/>
    <w:pPr>
      <w:framePr w:hSpace="180" w:wrap="around" w:vAnchor="text" w:hAnchor="margin" w:y="-429"/>
      <w:spacing w:line="240" w:lineRule="auto"/>
      <w:contextualSpacing/>
    </w:pPr>
    <w:rPr>
      <w:rFonts w:ascii="Franklin Gothic Demi Cond" w:hAnsi="Franklin Gothic Demi Cond"/>
      <w:b/>
      <w:bCs/>
      <w:color w:val="008890" w:themeColor="accent1"/>
      <w:sz w:val="96"/>
      <w:szCs w:val="48"/>
    </w:rPr>
  </w:style>
  <w:style w:type="character" w:customStyle="1" w:styleId="TittelTegn">
    <w:name w:val="Tittel Tegn"/>
    <w:basedOn w:val="Standardskriftforavsnitt"/>
    <w:link w:val="Tittel"/>
    <w:uiPriority w:val="10"/>
    <w:rsid w:val="007B346A"/>
    <w:rPr>
      <w:rFonts w:ascii="Franklin Gothic Demi Cond" w:hAnsi="Franklin Gothic Demi Cond" w:cs="Times New Roman"/>
      <w:b/>
      <w:bCs/>
      <w:color w:val="008890" w:themeColor="accent1"/>
      <w:sz w:val="96"/>
      <w:szCs w:val="48"/>
    </w:rPr>
  </w:style>
  <w:style w:type="paragraph" w:styleId="Undertittel">
    <w:name w:val="Subtitle"/>
    <w:basedOn w:val="Normal"/>
    <w:link w:val="UndertittelTegn"/>
    <w:uiPriority w:val="11"/>
    <w:qFormat/>
    <w:rsid w:val="007B346A"/>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UndertittelTegn">
    <w:name w:val="Undertittel Tegn"/>
    <w:basedOn w:val="Standardskriftforavsnitt"/>
    <w:link w:val="Undertittel"/>
    <w:uiPriority w:val="11"/>
    <w:rsid w:val="007B346A"/>
    <w:rPr>
      <w:rFonts w:ascii="Franklin Gothic Book" w:hAnsi="Franklin Gothic Book" w:cstheme="minorHAnsi"/>
      <w:color w:val="7F7F7F" w:themeColor="text1" w:themeTint="80"/>
      <w:sz w:val="44"/>
      <w:szCs w:val="24"/>
    </w:rPr>
  </w:style>
  <w:style w:type="paragraph" w:styleId="Bunntekst">
    <w:name w:val="footer"/>
    <w:basedOn w:val="Normal"/>
    <w:link w:val="BunntekstTegn"/>
    <w:uiPriority w:val="99"/>
    <w:unhideWhenUsed/>
    <w:pPr>
      <w:tabs>
        <w:tab w:val="center" w:pos="4320"/>
        <w:tab w:val="right" w:pos="8640"/>
      </w:tabs>
    </w:pPr>
  </w:style>
  <w:style w:type="character" w:customStyle="1" w:styleId="BunntekstTegn">
    <w:name w:val="Bunntekst Tegn"/>
    <w:basedOn w:val="Standardskriftforavsnitt"/>
    <w:link w:val="Bunntekst"/>
    <w:uiPriority w:val="99"/>
    <w:rPr>
      <w:rFonts w:cs="Times New Roman"/>
      <w:color w:val="000000" w:themeColor="text1"/>
      <w:szCs w:val="20"/>
    </w:rPr>
  </w:style>
  <w:style w:type="paragraph" w:styleId="Bildetekst">
    <w:name w:val="caption"/>
    <w:basedOn w:val="Normal"/>
    <w:next w:val="Normal"/>
    <w:uiPriority w:val="35"/>
    <w:unhideWhenUsed/>
    <w:qFormat/>
    <w:pPr>
      <w:spacing w:after="0" w:line="240" w:lineRule="auto"/>
    </w:pPr>
    <w:rPr>
      <w:bCs/>
      <w:smallCaps/>
      <w:color w:val="B3C225" w:themeColor="accent2" w:themeShade="BF"/>
      <w:spacing w:val="10"/>
      <w:sz w:val="18"/>
      <w:szCs w:val="18"/>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color w:val="000000" w:themeColor="text1"/>
      <w:sz w:val="16"/>
      <w:szCs w:val="16"/>
    </w:rPr>
  </w:style>
  <w:style w:type="paragraph" w:styleId="Blokktekst">
    <w:name w:val="Block Text"/>
    <w:aliases w:val="Block Quote"/>
    <w:uiPriority w:val="40"/>
    <w:pPr>
      <w:pBdr>
        <w:top w:val="single" w:sz="2" w:space="10" w:color="23F2FF" w:themeColor="accent1" w:themeTint="99"/>
        <w:bottom w:val="single" w:sz="24" w:space="10" w:color="23F2FF"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ktittel">
    <w:name w:val="Book Title"/>
    <w:basedOn w:val="Standardskriftforavsnitt"/>
    <w:uiPriority w:val="33"/>
    <w:qFormat/>
    <w:rPr>
      <w:rFonts w:asciiTheme="majorHAnsi" w:hAnsiTheme="majorHAnsi" w:cs="Times New Roman"/>
      <w:i/>
      <w:color w:val="855D5D" w:themeColor="accent6"/>
      <w:sz w:val="20"/>
      <w:szCs w:val="20"/>
    </w:rPr>
  </w:style>
  <w:style w:type="character" w:styleId="Utheving">
    <w:name w:val="Emphasis"/>
    <w:uiPriority w:val="20"/>
    <w:qFormat/>
    <w:rPr>
      <w:b/>
      <w:i/>
      <w:color w:val="404040" w:themeColor="text1" w:themeTint="BF"/>
      <w:spacing w:val="2"/>
      <w:w w:val="100"/>
    </w:rPr>
  </w:style>
  <w:style w:type="paragraph" w:styleId="Topptekst">
    <w:name w:val="header"/>
    <w:basedOn w:val="Normal"/>
    <w:link w:val="TopptekstTegn"/>
    <w:uiPriority w:val="99"/>
    <w:unhideWhenUsed/>
    <w:pPr>
      <w:tabs>
        <w:tab w:val="center" w:pos="4320"/>
        <w:tab w:val="right" w:pos="8640"/>
      </w:tabs>
    </w:pPr>
  </w:style>
  <w:style w:type="character" w:customStyle="1" w:styleId="TopptekstTegn">
    <w:name w:val="Topptekst Tegn"/>
    <w:basedOn w:val="Standardskriftforavsnitt"/>
    <w:link w:val="Topptekst"/>
    <w:uiPriority w:val="99"/>
    <w:rPr>
      <w:rFonts w:cs="Times New Roman"/>
      <w:color w:val="000000" w:themeColor="text1"/>
      <w:szCs w:val="20"/>
    </w:rPr>
  </w:style>
  <w:style w:type="character" w:customStyle="1" w:styleId="Overskrift4Tegn">
    <w:name w:val="Overskrift 4 Tegn"/>
    <w:basedOn w:val="Standardskriftforavsnitt"/>
    <w:link w:val="Overskrift4"/>
    <w:uiPriority w:val="9"/>
    <w:rPr>
      <w:rFonts w:asciiTheme="majorHAnsi" w:hAnsiTheme="majorHAnsi" w:cs="Times New Roman"/>
      <w:b/>
      <w:color w:val="8CA423" w:themeColor="accent3" w:themeShade="BF"/>
      <w:spacing w:val="20"/>
      <w:sz w:val="24"/>
    </w:rPr>
  </w:style>
  <w:style w:type="character" w:customStyle="1" w:styleId="Overskrift5Tegn">
    <w:name w:val="Overskrift 5 Tegn"/>
    <w:basedOn w:val="Standardskriftforavsnitt"/>
    <w:link w:val="Overskrift5"/>
    <w:uiPriority w:val="9"/>
    <w:rPr>
      <w:rFonts w:asciiTheme="majorHAnsi" w:hAnsiTheme="majorHAnsi" w:cs="Times New Roman"/>
      <w:b/>
      <w:i/>
      <w:color w:val="8CA423" w:themeColor="accent3" w:themeShade="BF"/>
      <w:spacing w:val="20"/>
      <w:szCs w:val="26"/>
    </w:rPr>
  </w:style>
  <w:style w:type="character" w:customStyle="1" w:styleId="Overskrift6Tegn">
    <w:name w:val="Overskrift 6 Tegn"/>
    <w:basedOn w:val="Standardskriftforavsnitt"/>
    <w:link w:val="Overskrift6"/>
    <w:uiPriority w:val="9"/>
    <w:rPr>
      <w:rFonts w:asciiTheme="majorHAnsi" w:hAnsiTheme="majorHAnsi" w:cs="Times New Roman"/>
      <w:color w:val="5D6D17" w:themeColor="accent3" w:themeShade="7F"/>
      <w:spacing w:val="10"/>
      <w:sz w:val="24"/>
      <w:szCs w:val="20"/>
    </w:rPr>
  </w:style>
  <w:style w:type="character" w:customStyle="1" w:styleId="Overskrift7Tegn">
    <w:name w:val="Overskrift 7 Tegn"/>
    <w:basedOn w:val="Standardskriftforavsnitt"/>
    <w:link w:val="Overskrift7"/>
    <w:uiPriority w:val="9"/>
    <w:rPr>
      <w:rFonts w:asciiTheme="majorHAnsi" w:hAnsiTheme="majorHAnsi" w:cs="Times New Roman"/>
      <w:i/>
      <w:color w:val="5D6D17" w:themeColor="accent3" w:themeShade="7F"/>
      <w:spacing w:val="10"/>
      <w:sz w:val="24"/>
      <w:szCs w:val="20"/>
    </w:rPr>
  </w:style>
  <w:style w:type="character" w:customStyle="1" w:styleId="Overskrift8Tegn">
    <w:name w:val="Overskrift 8 Tegn"/>
    <w:basedOn w:val="Standardskriftforavsnitt"/>
    <w:link w:val="Overskrift8"/>
    <w:uiPriority w:val="9"/>
    <w:rPr>
      <w:rFonts w:asciiTheme="majorHAnsi" w:hAnsiTheme="majorHAnsi" w:cs="Times New Roman"/>
      <w:color w:val="008890" w:themeColor="accent1"/>
      <w:spacing w:val="10"/>
      <w:szCs w:val="20"/>
    </w:rPr>
  </w:style>
  <w:style w:type="character" w:customStyle="1" w:styleId="Overskrift9Tegn">
    <w:name w:val="Overskrift 9 Tegn"/>
    <w:basedOn w:val="Standardskriftforavsnitt"/>
    <w:link w:val="Overskrift9"/>
    <w:uiPriority w:val="9"/>
    <w:rPr>
      <w:rFonts w:asciiTheme="majorHAnsi" w:hAnsiTheme="majorHAnsi" w:cs="Times New Roman"/>
      <w:i/>
      <w:color w:val="008890" w:themeColor="accent1"/>
      <w:spacing w:val="10"/>
      <w:szCs w:val="20"/>
    </w:rPr>
  </w:style>
  <w:style w:type="character" w:styleId="Sterkutheving">
    <w:name w:val="Intense Emphasis"/>
    <w:basedOn w:val="Standardskriftforavsnitt"/>
    <w:uiPriority w:val="21"/>
    <w:qFormat/>
    <w:rPr>
      <w:rFonts w:asciiTheme="minorHAnsi" w:hAnsiTheme="minorHAnsi" w:cs="Times New Roman"/>
      <w:b/>
      <w:i/>
      <w:smallCaps/>
      <w:color w:val="D2DF57" w:themeColor="accent2"/>
      <w:spacing w:val="2"/>
      <w:w w:val="100"/>
      <w:sz w:val="20"/>
      <w:szCs w:val="20"/>
    </w:rPr>
  </w:style>
  <w:style w:type="paragraph" w:styleId="Sterktsitat">
    <w:name w:val="Intense Quote"/>
    <w:basedOn w:val="Normal"/>
    <w:link w:val="SterktsitatTegn"/>
    <w:uiPriority w:val="30"/>
    <w:qFormat/>
    <w:pPr>
      <w:pBdr>
        <w:top w:val="single" w:sz="36" w:space="10" w:color="23F2FF" w:themeColor="accent1" w:themeTint="99"/>
        <w:left w:val="single" w:sz="24" w:space="10" w:color="008890" w:themeColor="accent1"/>
        <w:bottom w:val="single" w:sz="36" w:space="10" w:color="B7D438" w:themeColor="accent3"/>
        <w:right w:val="single" w:sz="24" w:space="10" w:color="008890" w:themeColor="accent1"/>
      </w:pBdr>
      <w:shd w:val="clear" w:color="auto" w:fill="008890" w:themeFill="accent1"/>
      <w:ind w:left="1440" w:right="1440"/>
      <w:jc w:val="center"/>
    </w:pPr>
    <w:rPr>
      <w:rFonts w:asciiTheme="majorHAnsi" w:hAnsiTheme="majorHAnsi"/>
      <w:i/>
      <w:color w:val="FFFFFF" w:themeColor="background1"/>
      <w:sz w:val="32"/>
    </w:rPr>
  </w:style>
  <w:style w:type="character" w:customStyle="1" w:styleId="SterktsitatTegn">
    <w:name w:val="Sterkt sitat Tegn"/>
    <w:basedOn w:val="Standardskriftforavsnitt"/>
    <w:link w:val="Sterktsitat"/>
    <w:uiPriority w:val="30"/>
    <w:rPr>
      <w:rFonts w:asciiTheme="majorHAnsi" w:hAnsiTheme="majorHAnsi" w:cs="Times New Roman"/>
      <w:i/>
      <w:color w:val="FFFFFF" w:themeColor="background1"/>
      <w:sz w:val="32"/>
      <w:szCs w:val="20"/>
      <w:shd w:val="clear" w:color="auto" w:fill="008890" w:themeFill="accent1"/>
    </w:rPr>
  </w:style>
  <w:style w:type="character" w:styleId="Sterkreferanse">
    <w:name w:val="Intense Reference"/>
    <w:basedOn w:val="Standardskriftforavsnitt"/>
    <w:uiPriority w:val="32"/>
    <w:qFormat/>
    <w:rPr>
      <w:rFonts w:cs="Times New Roman"/>
      <w:b/>
      <w:color w:val="008890" w:themeColor="accent1"/>
      <w:sz w:val="22"/>
      <w:szCs w:val="20"/>
      <w:u w:val="single"/>
    </w:rPr>
  </w:style>
  <w:style w:type="paragraph" w:styleId="Punktliste">
    <w:name w:val="List Bullet"/>
    <w:basedOn w:val="Normal"/>
    <w:uiPriority w:val="36"/>
    <w:unhideWhenUsed/>
    <w:qFormat/>
    <w:pPr>
      <w:numPr>
        <w:numId w:val="11"/>
      </w:numPr>
      <w:spacing w:after="0"/>
      <w:contextualSpacing/>
    </w:pPr>
  </w:style>
  <w:style w:type="paragraph" w:styleId="Punktliste2">
    <w:name w:val="List Bullet 2"/>
    <w:basedOn w:val="Normal"/>
    <w:uiPriority w:val="36"/>
    <w:unhideWhenUsed/>
    <w:qFormat/>
    <w:pPr>
      <w:numPr>
        <w:numId w:val="12"/>
      </w:numPr>
      <w:spacing w:after="0"/>
    </w:pPr>
  </w:style>
  <w:style w:type="paragraph" w:styleId="Punktliste3">
    <w:name w:val="List Bullet 3"/>
    <w:basedOn w:val="Normal"/>
    <w:uiPriority w:val="36"/>
    <w:unhideWhenUsed/>
    <w:qFormat/>
    <w:pPr>
      <w:numPr>
        <w:numId w:val="13"/>
      </w:numPr>
      <w:spacing w:after="0"/>
    </w:pPr>
  </w:style>
  <w:style w:type="paragraph" w:styleId="Punktliste4">
    <w:name w:val="List Bullet 4"/>
    <w:basedOn w:val="Normal"/>
    <w:uiPriority w:val="36"/>
    <w:unhideWhenUsed/>
    <w:qFormat/>
    <w:pPr>
      <w:numPr>
        <w:numId w:val="14"/>
      </w:numPr>
      <w:spacing w:after="0"/>
    </w:pPr>
  </w:style>
  <w:style w:type="paragraph" w:styleId="Punktliste5">
    <w:name w:val="List Bullet 5"/>
    <w:basedOn w:val="Normal"/>
    <w:uiPriority w:val="36"/>
    <w:unhideWhenUsed/>
    <w:qFormat/>
    <w:pPr>
      <w:numPr>
        <w:numId w:val="15"/>
      </w:numPr>
      <w:spacing w:after="0"/>
    </w:pPr>
  </w:style>
  <w:style w:type="paragraph" w:styleId="Ingenmellomrom">
    <w:name w:val="No Spacing"/>
    <w:basedOn w:val="Normal"/>
    <w:uiPriority w:val="1"/>
    <w:qFormat/>
    <w:rsid w:val="00C77D65"/>
    <w:pPr>
      <w:spacing w:after="0" w:line="240" w:lineRule="auto"/>
    </w:pPr>
    <w:rPr>
      <w:b/>
      <w:color w:val="004348" w:themeColor="accent1" w:themeShade="80"/>
    </w:rPr>
  </w:style>
  <w:style w:type="character" w:styleId="Plassholdertekst">
    <w:name w:val="Placeholder Text"/>
    <w:basedOn w:val="Standardskriftforavsnitt"/>
    <w:uiPriority w:val="99"/>
    <w:semiHidden/>
    <w:rPr>
      <w:color w:val="808080"/>
    </w:rPr>
  </w:style>
  <w:style w:type="paragraph" w:styleId="Sitat">
    <w:name w:val="Quote"/>
    <w:basedOn w:val="Normal"/>
    <w:link w:val="SitatTegn"/>
    <w:uiPriority w:val="29"/>
    <w:qFormat/>
    <w:rPr>
      <w:i/>
      <w:color w:val="7F7F7F" w:themeColor="background1" w:themeShade="7F"/>
      <w:sz w:val="24"/>
    </w:rPr>
  </w:style>
  <w:style w:type="character" w:customStyle="1" w:styleId="SitatTegn">
    <w:name w:val="Sitat Tegn"/>
    <w:basedOn w:val="Standardskriftforavsnitt"/>
    <w:link w:val="Sitat"/>
    <w:uiPriority w:val="29"/>
    <w:rPr>
      <w:rFonts w:cs="Times New Roman"/>
      <w:i/>
      <w:color w:val="7F7F7F" w:themeColor="background1" w:themeShade="7F"/>
      <w:sz w:val="24"/>
      <w:szCs w:val="20"/>
    </w:rPr>
  </w:style>
  <w:style w:type="character" w:styleId="Sterk">
    <w:name w:val="Strong"/>
    <w:uiPriority w:val="22"/>
    <w:qFormat/>
    <w:rPr>
      <w:rFonts w:asciiTheme="minorHAnsi" w:hAnsiTheme="minorHAnsi"/>
      <w:b/>
      <w:color w:val="D2DF57" w:themeColor="accent2"/>
    </w:rPr>
  </w:style>
  <w:style w:type="character" w:styleId="Svakutheving">
    <w:name w:val="Subtle Emphasis"/>
    <w:basedOn w:val="Standardskriftforavsnitt"/>
    <w:uiPriority w:val="19"/>
    <w:qFormat/>
    <w:rPr>
      <w:rFonts w:asciiTheme="minorHAnsi" w:hAnsiTheme="minorHAnsi" w:cs="Times New Roman"/>
      <w:i/>
      <w:color w:val="737373" w:themeColor="text1" w:themeTint="8C"/>
      <w:spacing w:val="2"/>
      <w:w w:val="100"/>
      <w:kern w:val="0"/>
      <w:sz w:val="22"/>
      <w:szCs w:val="24"/>
    </w:rPr>
  </w:style>
  <w:style w:type="character" w:styleId="Svakreferanse">
    <w:name w:val="Subtle Reference"/>
    <w:basedOn w:val="Standardskriftforavsnitt"/>
    <w:uiPriority w:val="31"/>
    <w:qFormat/>
    <w:rPr>
      <w:rFonts w:cs="Times New Roman"/>
      <w:color w:val="737373" w:themeColor="text1" w:themeTint="8C"/>
      <w:sz w:val="22"/>
      <w:szCs w:val="20"/>
      <w:u w:val="single"/>
    </w:rPr>
  </w:style>
  <w:style w:type="table" w:styleId="Tabellrutenett">
    <w:name w:val="Table Grid"/>
    <w:basedOn w:val="Vanligtabel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NH1">
    <w:name w:val="toc 1"/>
    <w:basedOn w:val="Normal"/>
    <w:next w:val="Normal"/>
    <w:autoRedefine/>
    <w:uiPriority w:val="99"/>
    <w:unhideWhenUsed/>
    <w:qFormat/>
    <w:pPr>
      <w:spacing w:before="360" w:after="0"/>
    </w:pPr>
    <w:rPr>
      <w:rFonts w:asciiTheme="majorHAnsi" w:hAnsiTheme="majorHAnsi"/>
      <w:b/>
      <w:bCs/>
      <w:caps/>
      <w:sz w:val="24"/>
      <w:szCs w:val="24"/>
    </w:rPr>
  </w:style>
  <w:style w:type="paragraph" w:styleId="INNH2">
    <w:name w:val="toc 2"/>
    <w:basedOn w:val="Normal"/>
    <w:next w:val="Normal"/>
    <w:autoRedefine/>
    <w:uiPriority w:val="39"/>
    <w:unhideWhenUsed/>
    <w:qFormat/>
    <w:pPr>
      <w:spacing w:before="240" w:after="0"/>
    </w:pPr>
    <w:rPr>
      <w:rFonts w:cstheme="minorHAnsi"/>
      <w:b/>
      <w:bCs/>
    </w:rPr>
  </w:style>
  <w:style w:type="paragraph" w:styleId="INNH3">
    <w:name w:val="toc 3"/>
    <w:basedOn w:val="Normal"/>
    <w:next w:val="Normal"/>
    <w:autoRedefine/>
    <w:uiPriority w:val="99"/>
    <w:unhideWhenUsed/>
    <w:qFormat/>
    <w:pPr>
      <w:spacing w:after="0"/>
      <w:ind w:left="200"/>
    </w:pPr>
    <w:rPr>
      <w:rFonts w:cstheme="minorHAnsi"/>
    </w:rPr>
  </w:style>
  <w:style w:type="paragraph" w:styleId="INNH4">
    <w:name w:val="toc 4"/>
    <w:basedOn w:val="Normal"/>
    <w:next w:val="Normal"/>
    <w:autoRedefine/>
    <w:uiPriority w:val="99"/>
    <w:unhideWhenUsed/>
    <w:qFormat/>
    <w:pPr>
      <w:spacing w:after="0"/>
      <w:ind w:left="400"/>
    </w:pPr>
    <w:rPr>
      <w:rFonts w:cstheme="minorHAnsi"/>
    </w:rPr>
  </w:style>
  <w:style w:type="paragraph" w:styleId="INNH5">
    <w:name w:val="toc 5"/>
    <w:basedOn w:val="Normal"/>
    <w:next w:val="Normal"/>
    <w:autoRedefine/>
    <w:uiPriority w:val="99"/>
    <w:unhideWhenUsed/>
    <w:qFormat/>
    <w:pPr>
      <w:spacing w:after="0"/>
      <w:ind w:left="600"/>
    </w:pPr>
    <w:rPr>
      <w:rFonts w:cstheme="minorHAnsi"/>
    </w:rPr>
  </w:style>
  <w:style w:type="paragraph" w:styleId="INNH6">
    <w:name w:val="toc 6"/>
    <w:basedOn w:val="Normal"/>
    <w:next w:val="Normal"/>
    <w:autoRedefine/>
    <w:uiPriority w:val="99"/>
    <w:unhideWhenUsed/>
    <w:qFormat/>
    <w:pPr>
      <w:spacing w:after="0"/>
      <w:ind w:left="800"/>
    </w:pPr>
    <w:rPr>
      <w:rFonts w:cstheme="minorHAnsi"/>
    </w:rPr>
  </w:style>
  <w:style w:type="paragraph" w:styleId="INNH7">
    <w:name w:val="toc 7"/>
    <w:basedOn w:val="Normal"/>
    <w:next w:val="Normal"/>
    <w:autoRedefine/>
    <w:uiPriority w:val="99"/>
    <w:unhideWhenUsed/>
    <w:qFormat/>
    <w:pPr>
      <w:spacing w:after="0"/>
      <w:ind w:left="1000"/>
    </w:pPr>
    <w:rPr>
      <w:rFonts w:cstheme="minorHAnsi"/>
    </w:rPr>
  </w:style>
  <w:style w:type="paragraph" w:styleId="INNH8">
    <w:name w:val="toc 8"/>
    <w:basedOn w:val="Normal"/>
    <w:next w:val="Normal"/>
    <w:autoRedefine/>
    <w:uiPriority w:val="99"/>
    <w:unhideWhenUsed/>
    <w:qFormat/>
    <w:pPr>
      <w:spacing w:after="0"/>
      <w:ind w:left="1200"/>
    </w:pPr>
    <w:rPr>
      <w:rFonts w:cstheme="minorHAnsi"/>
    </w:rPr>
  </w:style>
  <w:style w:type="paragraph" w:styleId="INNH9">
    <w:name w:val="toc 9"/>
    <w:basedOn w:val="Normal"/>
    <w:next w:val="Normal"/>
    <w:autoRedefine/>
    <w:uiPriority w:val="99"/>
    <w:unhideWhenUsed/>
    <w:qFormat/>
    <w:pPr>
      <w:spacing w:after="0"/>
      <w:ind w:left="1400"/>
    </w:pPr>
    <w:rPr>
      <w:rFonts w:cstheme="minorHAnsi"/>
    </w:rPr>
  </w:style>
  <w:style w:type="character" w:styleId="Hyperkobling">
    <w:name w:val="Hyperlink"/>
    <w:basedOn w:val="Standardskriftforavsnitt"/>
    <w:uiPriority w:val="99"/>
    <w:unhideWhenUsed/>
    <w:rPr>
      <w:color w:val="CC9900" w:themeColor="hyperlink"/>
      <w:u w:val="single"/>
    </w:rPr>
  </w:style>
  <w:style w:type="table" w:styleId="Vanligtabell4">
    <w:name w:val="Plain Table 4"/>
    <w:basedOn w:val="Vanligtabell"/>
    <w:uiPriority w:val="44"/>
    <w:rsid w:val="006169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verskriftforinnholdsfortegnelse">
    <w:name w:val="TOC Heading"/>
    <w:basedOn w:val="Overskrift1"/>
    <w:next w:val="Normal"/>
    <w:uiPriority w:val="39"/>
    <w:unhideWhenUsed/>
    <w:qFormat/>
    <w:rsid w:val="004942E9"/>
    <w:pPr>
      <w:keepNext/>
      <w:keepLines/>
      <w:spacing w:before="240" w:after="0" w:line="259" w:lineRule="auto"/>
      <w:outlineLvl w:val="9"/>
    </w:pPr>
    <w:rPr>
      <w:rFonts w:asciiTheme="majorHAnsi" w:eastAsiaTheme="majorEastAsia" w:hAnsiTheme="majorHAnsi" w:cstheme="majorBidi"/>
      <w:spacing w:val="0"/>
      <w:sz w:val="32"/>
      <w:lang w:eastAsia="nb-NO"/>
    </w:rPr>
  </w:style>
  <w:style w:type="paragraph" w:styleId="Listeavsnitt">
    <w:name w:val="List Paragraph"/>
    <w:basedOn w:val="Normal"/>
    <w:uiPriority w:val="34"/>
    <w:qFormat/>
    <w:rsid w:val="00B574E3"/>
    <w:pPr>
      <w:ind w:left="720"/>
      <w:contextualSpacing/>
    </w:pPr>
  </w:style>
  <w:style w:type="character" w:styleId="Ulstomtale">
    <w:name w:val="Unresolved Mention"/>
    <w:basedOn w:val="Standardskriftforavsnitt"/>
    <w:uiPriority w:val="99"/>
    <w:semiHidden/>
    <w:unhideWhenUsed/>
    <w:rsid w:val="00827D7B"/>
    <w:rPr>
      <w:color w:val="605E5C"/>
      <w:shd w:val="clear" w:color="auto" w:fill="E1DFDD"/>
    </w:rPr>
  </w:style>
  <w:style w:type="character" w:styleId="Fulgthyperkobling">
    <w:name w:val="FollowedHyperlink"/>
    <w:basedOn w:val="Standardskriftforavsnitt"/>
    <w:uiPriority w:val="99"/>
    <w:semiHidden/>
    <w:unhideWhenUsed/>
    <w:rsid w:val="0022143B"/>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81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hyperlink" Target="https://www.nationen.no/landbruket-er-tjent-med-a-sta-utenfor-eu/o/5-148-374781&#168;" TargetMode="External"/><Relationship Id="rId47" Type="http://schemas.openxmlformats.org/officeDocument/2006/relationships/hyperlink" Target="https://www.dagsavisen.no/debatt/2023/07/11/ukraina-er-ingen-grunn-til-a-si-ja-til-eu/" TargetMode="External"/><Relationship Id="rId63" Type="http://schemas.openxmlformats.org/officeDocument/2006/relationships/image" Target="media/image25.png"/><Relationship Id="rId68" Type="http://schemas.openxmlformats.org/officeDocument/2006/relationships/customXml" Target="ink/ink4.xm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www.bt.no/btmeninger/debatt/i/MopRPM/behold-norsk-selvstyre" TargetMode="External"/><Relationship Id="rId37" Type="http://schemas.openxmlformats.org/officeDocument/2006/relationships/hyperlink" Target="https://www.finansavisen.no/makro/2023/05/05/8004922/derfor-skal-vi-beholde-kronen" TargetMode="External"/><Relationship Id="rId40" Type="http://schemas.openxmlformats.org/officeDocument/2006/relationships/hyperlink" Target="https://www.altinget.no/artikkel/vi-maa-snakke-om-det-tredje-eu-alternativet" TargetMode="External"/><Relationship Id="rId45" Type="http://schemas.openxmlformats.org/officeDocument/2006/relationships/hyperlink" Target="https://www.altinget.no/artikkel/kai-kristiansen-norge-er-bedre-utenfor-eu" TargetMode="External"/><Relationship Id="rId53" Type="http://schemas.openxmlformats.org/officeDocument/2006/relationships/hyperlink" Target="https://www.dagsavisen.no/debatt/2023/08/07/ikke-stemple-alle-under-20-som-fyllekjorere/" TargetMode="External"/><Relationship Id="rId58" Type="http://schemas.openxmlformats.org/officeDocument/2006/relationships/hyperlink" Target="https://www.altinget.no/artikkel/hamre-nytt-eu-direktiv-kan-ramme-folks-lommeboeker" TargetMode="External"/><Relationship Id="rId66" Type="http://schemas.openxmlformats.org/officeDocument/2006/relationships/customXml" Target="ink/ink3.xml"/><Relationship Id="rId74"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hyperlink" Target="https://klassekampen.no/artikkel/2023-11-15/far-verv-i-nei-lag"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altinget.no/artikkel/ungdom-mot-eu-derfor-skal-vi-beholde-den-norske-kronen-som-valuta" TargetMode="External"/><Relationship Id="rId43" Type="http://schemas.openxmlformats.org/officeDocument/2006/relationships/hyperlink" Target="https://www.altinget.no/eu/artikkel/barstad-loevold-derfor-er-jeg-imot-eu" TargetMode="External"/><Relationship Id="rId48" Type="http://schemas.openxmlformats.org/officeDocument/2006/relationships/hyperlink" Target="https://www.altinget.no/eu/artikkel/hamre-eus-minsteloennsdirektiv-kan-gi-norske-arbeidstakere-daarligere-raad" TargetMode="External"/><Relationship Id="rId56" Type="http://schemas.openxmlformats.org/officeDocument/2006/relationships/hyperlink" Target="https://kampanje.com/medier/2023/09/acer-saken-behandles-i-k-radet/" TargetMode="External"/><Relationship Id="rId64" Type="http://schemas.openxmlformats.org/officeDocument/2006/relationships/customXml" Target="ink/ink2.xml"/><Relationship Id="rId69" Type="http://schemas.openxmlformats.org/officeDocument/2006/relationships/image" Target="media/image28.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altinget.no/artikkel/andreassen-er-du-glad-i-demokrati-si-nei-til-eu" TargetMode="External"/><Relationship Id="rId72" Type="http://schemas.openxmlformats.org/officeDocument/2006/relationships/customXml" Target="ink/ink6.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fanaposten.no/22-aring-fra-fana-valgt-som-leder-for-ungdom-mot-eu/s/5-153-2127" TargetMode="External"/><Relationship Id="rId38" Type="http://schemas.openxmlformats.org/officeDocument/2006/relationships/hyperlink" Target="https://www.dagsavisen.no/debatt/2023/05/06/det-beste-er-et-norge-utenfor-eu/" TargetMode="External"/><Relationship Id="rId46" Type="http://schemas.openxmlformats.org/officeDocument/2006/relationships/hyperlink" Target="https://www.folkebladet.no/meninger/i/BW48Kg/hold-senja-fesken-utenfor-eu" TargetMode="External"/><Relationship Id="rId59" Type="http://schemas.openxmlformats.org/officeDocument/2006/relationships/hyperlink" Target="https://www.nationen.no/debatten-erna-solberg-frykter-men-som-hoyre-vil-ha/o/5-148-435895" TargetMode="External"/><Relationship Id="rId67" Type="http://schemas.openxmlformats.org/officeDocument/2006/relationships/image" Target="media/image27.png"/><Relationship Id="rId20" Type="http://schemas.openxmlformats.org/officeDocument/2006/relationships/image" Target="media/image13.jpeg"/><Relationship Id="rId41" Type="http://schemas.openxmlformats.org/officeDocument/2006/relationships/hyperlink" Target="https://www.altinget.no/artikkel/ungdom-mot-eu-vinnerargumentene-staar-seg-bedre-naa-enn-i-72-og-94" TargetMode="External"/><Relationship Id="rId54" Type="http://schemas.openxmlformats.org/officeDocument/2006/relationships/hyperlink" Target="https://www.dagsavisen.no/debatt/kommentar/2023/09/06/kan-de-hoye-stromprisene-faktisk-vaere-ulovlige/" TargetMode="External"/><Relationship Id="rId62" Type="http://schemas.openxmlformats.org/officeDocument/2006/relationships/customXml" Target="ink/ink1.xml"/><Relationship Id="rId70" Type="http://schemas.openxmlformats.org/officeDocument/2006/relationships/customXml" Target="ink/ink5.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aesby.no/nyheter/i/RGlm3A/han-er-ny-politisk-nestleder-for-ungdom-mot-eu" TargetMode="External"/><Relationship Id="rId49" Type="http://schemas.openxmlformats.org/officeDocument/2006/relationships/hyperlink" Target="https://glorious-worm.flywheelstaging.com/2023/07/18/eu-har-blitt-en-trussel-mot-ytringsfriheten-ogsa-i-norge/" TargetMode="External"/><Relationship Id="rId57" Type="http://schemas.openxmlformats.org/officeDocument/2006/relationships/hyperlink" Target="https://www.dagsavisen.no/debatt/2023/10/19/vi-frykter-en-mer-eu-positiv-regjering/"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www.folkebladet.no/nyheter/i/bgwdAq/starter-nytt-lokallag-norge-maa-aldri-i-livet-bli-med-i-eu" TargetMode="External"/><Relationship Id="rId52" Type="http://schemas.openxmlformats.org/officeDocument/2006/relationships/hyperlink" Target="https://www.dagsavisen.no/debatt/2023/07/25/ja-takk-til-en-ny-eu-debatt/" TargetMode="External"/><Relationship Id="rId60" Type="http://schemas.openxmlformats.org/officeDocument/2006/relationships/hyperlink" Target="https://tv.nrk.no/se?v=NNFA56102723&amp;t=2631s" TargetMode="External"/><Relationship Id="rId65" Type="http://schemas.openxmlformats.org/officeDocument/2006/relationships/image" Target="media/image26.png"/><Relationship Id="rId73"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nationen.no/ufattelig-naivitet-fra-europeisk-ungdom/o/5-148-354571" TargetMode="External"/><Relationship Id="rId34" Type="http://schemas.openxmlformats.org/officeDocument/2006/relationships/hyperlink" Target="https://www.altinget.no/artikkel/nyvalg-leder-tror-paa-ny-eu-kamp-blant-ungdom" TargetMode="External"/><Relationship Id="rId50" Type="http://schemas.openxmlformats.org/officeDocument/2006/relationships/hyperlink" Target="https://tv.nrk.no/se?v=NNFA56071823&amp;t=2760s" TargetMode="External"/><Relationship Id="rId55" Type="http://schemas.openxmlformats.org/officeDocument/2006/relationships/hyperlink" Target="https://kampanje.com/medier/2023/09/undgom-mot-eu-forlanger-at-nrk-legger-seg-flat/"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20Hamre.LEDER-PC\AppData\Roaming\Microsoft\Templates\Rapport%20(egenkapital%20som%20tem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01T20:48:06.916"/>
    </inkml:context>
    <inkml:brush xml:id="br0">
      <inkml:brushProperty name="width" value="0.035" units="cm"/>
      <inkml:brushProperty name="height" value="0.035" units="cm"/>
    </inkml:brush>
  </inkml:definitions>
  <inkml:trace contextRef="#ctx0" brushRef="#br0">1 14 24575,'1'1'0,"0"0"0,0 0 0,0-1 0,0 1 0,0 0 0,0 0 0,0 0 0,0 0 0,0 0 0,0 1 0,0-1 0,0 0 0,-1 0 0,1 1 0,-1-1 0,1 0 0,-1 0 0,1 1 0,-1-1 0,0 1 0,0-1 0,1 2 0,3 38 0,-4-31 0,15 246 0,-10-109 0,46 268 0,-50-409-117,-1-4 13,0 0 0,1 1 0,-1-1 0,1 0 0,0 0 0,-1 0 0,1 0 0,0 0 0,0 0 0,0 0 0,2 2 0</inkml:trace>
  <inkml:trace contextRef="#ctx0" brushRef="#br0" timeOffset="523.77">221 0 24575,'12'63'0,"-2"1"0,3 127 0,-8-87 0,16 131 108,1 20-1581,-21-238-5353</inkml:trace>
  <inkml:trace contextRef="#ctx0" brushRef="#br0" timeOffset="980.72">62 542 24575,'0'0'0,"0"0"0,0 0 0,0 0 0,20-1 0,6-3-170,-1 2-1,1 0 0,0 2 1,0 1-1,-1 1 0,1 2 1,31 7-1,-45-8-6655</inkml:trace>
  <inkml:trace contextRef="#ctx0" brushRef="#br0" timeOffset="2094.4">533 644 24575,'7'-2'0,"-6"2"0,-1 0 0,1 0 0,0 0 0,0 0 0,0-1 0,-1 1 0,1 0 0,0-1 0,0 1 0,-1 0 0,1-1 0,0 1 0,-1-1 0,1 0 0,0 1 0,-1-1 0,1 1 0,-1-1 0,1 0 0,-1 1 0,1-1 0,0-1 0,4-6 0,-1 4 0,-1 0 0,0 0 0,0 0 0,-1-1 0,1 1 0,-1 0 0,0-1 0,0 0 0,-1 0 0,2-5 0,-3 10 0,-1-1 0,1 1 0,0 0 0,-1-1 0,1 1 0,0 0 0,-1-1 0,1 1 0,-1 0 0,1-1 0,-1 1 0,1 0 0,-1 0 0,1 0 0,-1-1 0,1 1 0,-1 0 0,1 0 0,-1 0 0,1 0 0,-1 0 0,1 0 0,-1 0 0,1 0 0,-1 0 0,1 0 0,-1 0 0,1 0 0,-1 0 0,1 1 0,-1-1 0,1 0 0,-1 0 0,1 1 0,-1-1 0,1 0 0,-1 0 0,1 1 0,-1 0 0,-21 12 0,12-4 0,-1 0 0,2 1 0,-1 0 0,1 1 0,1 0 0,0 0 0,-7 15 0,11-19 0,0 0 0,1 0 0,0 0 0,0 0 0,1 1 0,0 0 0,0-1 0,0 1 0,1 0 0,1 0 0,-1 0 0,1 0 0,0-1 0,2 11 0,-1-17 0,-1 1 0,0 0 0,1 0 0,-1 0 0,1 0 0,0 0 0,0-1 0,0 1 0,-1 0 0,2-1 0,-1 1 0,0-1 0,0 1 0,0-1 0,1 1 0,-1-1 0,1 0 0,-1 0 0,1 1 0,-1-1 0,1 0 0,0-1 0,-1 1 0,3 1 0,-2-2 0,0 0 0,0 0 0,0 0 0,0 0 0,0-1 0,0 1 0,0 0 0,0-1 0,0 1 0,0-1 0,-1 0 0,1 0 0,0 0 0,0 1 0,-1-2 0,1 1 0,-1 0 0,1 0 0,-1 0 0,1-1 0,-1 1 0,1-1 0,0-1 0,12-16 0,-1-1 0,-2 0 0,1-1 0,-2 0 0,-1-1 0,-1 0 0,0-1 0,6-38 0,-18 90 0,1 1 0,1 0 0,3 34 0,-1-49 0,1 0 0,1 0 0,0 0 0,1 0 0,1 0 0,0 0 0,1-1 0,1 1 0,10 19 0,-14-31 12,0-1 0,-1 0 0,1 0 0,0 0 0,0 0 0,0 0 0,0 0 0,0 0 0,4 2 0,-5-4-49,0 0 0,-1 1 0,1-1-1,0 0 1,0 0 0,-1 0 0,1 0 0,0 0 0,-1 0 0,1 0 0,0 0-1,0 0 1,-1 0 0,1 0 0,0 0 0,0 0 0,-1-1 0,1 1 0,0 0-1,-1 0 1,1-1 0,0 1 0,-1-1 0,1 1 0,-1-1 0,1 1 0,-1 0-1,1-1 1,-1 0 0,1 1 0,-1-1 0,1 1 0,-1-1 0,0 0 0,1 1-1,-1-1 1,0 0 0,1 1 0,-1-2 0,4-8-6789</inkml:trace>
  <inkml:trace contextRef="#ctx0" brushRef="#br0" timeOffset="2881.89">876 502 24575,'1'15'0,"-3"200"0,0 1 0,3-204 0,2-12 0,4-21 0,4-37 0,-5-7 0,-5 43 0,1-1 0,1 1 0,10-36 0,-13 57 0,0 1 0,0 0 0,0-1 0,0 1 0,0 0 0,0 0 0,0-1 0,1 1 0,-1 0 0,0 0 0,0-1 0,0 1 0,0 0 0,1 0 0,-1 0 0,0-1 0,0 1 0,1 0 0,-1 0 0,0 0 0,0-1 0,1 1 0,-1 0 0,0 0 0,0 0 0,1 0 0,-1 0 0,0 0 0,1 0 0,-1 0 0,0 0 0,0 0 0,1 0 0,-1 0 0,0 0 0,1 0 0,-1 0 0,1 0 0,12 9 0,14 24 0,-21-25 0,-5-6 0,1 0 0,0 0 0,0 0 0,-1 0 0,2 0 0,-1 0 0,0 0 0,0-1 0,1 1 0,-1-1 0,1 1 0,-1-1 0,3 1 0,-3-2 0,0 0 0,-1 0 0,1 0 0,0 0 0,-1-1 0,1 1 0,-1-1 0,1 1 0,-1-1 0,1 1 0,-1-1 0,1 0 0,-1 1 0,1-1 0,-1 0 0,0 0 0,0 0 0,1 0 0,-1-1 0,0 1 0,0 0 0,0 0 0,1-3 0,15-20 0,-1 0 0,-2-1 0,14-32 0,-12 24 0,24-38 0,-40 70 0,0 0 0,1 1 0,-1-1 0,0 0 0,1 1 0,-1-1 0,1 0 0,-1 1 0,1-1 0,-1 1 0,1-1 0,0 0 0,-1 1 0,1 0 0,0-1 0,-1 1 0,1-1 0,0 1 0,-1 0 0,1-1 0,0 1 0,0 0 0,-1 0 0,1 0 0,0 0 0,0-1 0,1 1 0,-1 1 0,-1 0 0,1-1 0,0 1 0,0 0 0,0 0 0,-1-1 0,1 1 0,0 0 0,-1 0 0,1 0 0,-1 0 0,1 0 0,-1 0 0,1 0 0,-1 0 0,0 0 0,1 1 0,8 57 0,-9-52 0,6 57-43,13 87-1279,-16-139-5504</inkml:trace>
  <inkml:trace contextRef="#ctx0" brushRef="#br0" timeOffset="3572.46">1431 416 24575,'-11'189'0,"0"-28"0,10-129 0,-1 6 0,6 57 0,5-160 0,-4-4 0,-3 24 0,1-1 0,3 1 0,23-87 0,-29 131 0,0 1 0,0-1 0,0 0 0,0 0 0,0 1 0,0-1 0,0 0 0,1 1 0,-1-1 0,0 0 0,0 1 0,1-1 0,-1 0 0,1 1 0,-1-1 0,0 1 0,1-1 0,-1 0 0,1 1 0,-1-1 0,1 1 0,0 0 0,-1-1 0,1 1 0,-1-1 0,1 1 0,0 0 0,-1-1 0,1 1 0,0 0 0,0 0 0,-1 0 0,1 0 0,0-1 0,-1 1 0,2 0 0,1 2 0,-1-1 0,0 1 0,0-1 0,0 1 0,0 0 0,0 0 0,0 0 0,2 3 0,9 10 0,-9-12 5,0 0 0,-1-1 0,1 1-1,0-1 1,0 0 0,0 0 0,1-1 0,-1 1-1,0-1 1,1 0 0,-1 0 0,1 0 0,-1-1-1,1 1 1,-1-1 0,1 0 0,-1 0-1,1-1 1,-1 0 0,1 1 0,-1-2 0,1 1-1,-1 0 1,6-3 0,7-4-302,0 0 0,0-1 0,-1-1 0,21-16 0,-7 3-6529</inkml:trace>
  <inkml:trace contextRef="#ctx0" brushRef="#br0" timeOffset="4047.31">1861 603 24575,'5'-1'0,"0"0"0,0 0 0,0 0 0,0 0 0,0-1 0,-1 1 0,1-1 0,-1-1 0,1 1 0,-1-1 0,0 1 0,0-1 0,0 0 0,0-1 0,0 1 0,-1-1 0,1 1 0,-1-1 0,5-8 0,-5 7 0,1 0 0,-1-1 0,0 1 0,0-1 0,-1 0 0,0 1 0,0-1 0,0-1 0,-1 1 0,0 0 0,0 0 0,0 0 0,-1-1 0,0 1 0,-1-8 0,1 12 0,0 1 0,0-1 0,0 1 0,-1 0 0,1-1 0,-1 1 0,1 0 0,-1 0 0,1-1 0,-1 1 0,0 0 0,1 0 0,-1 0 0,0 0 0,0 0 0,0 0 0,0 0 0,0 0 0,0 0 0,0 0 0,0 0 0,-1 0 0,1 1 0,0-1 0,-2 0 0,1 1 0,-1-1 0,1 1 0,0 0 0,-1 0 0,1 1 0,-1-1 0,1 0 0,0 1 0,-1-1 0,1 1 0,0 0 0,-1 0 0,-2 1 0,-4 3 0,0 1 0,0-1 0,0 2 0,1-1 0,-13 13 0,11-7 0,-1 1 0,1 0 0,1 1 0,1 0 0,0 0 0,1 1 0,0 0 0,1 0 0,1 1 0,-6 25 0,9-32 0,0 1 0,1 0 0,0 0 0,1 0 0,0 0 0,0 0 0,1-1 0,0 1 0,1 0 0,0 0 0,1-1 0,0 1 0,0-1 0,1 0 0,0 0 0,1 0 0,0-1 0,10 14 0,-11-17 6,0-1-1,1 1 1,-1-1-1,1 0 1,0-1 0,1 1-1,-1-1 1,0 0-1,1 0 1,0-1-1,0 1 1,-1-1-1,1-1 1,1 1-1,-1-1 1,8 1 0,-1-1-215,1-1 0,0-1 1,-1 0-1,1-1 1,-1 0-1,18-6 1,55-21-6618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01T20:47:39.402"/>
    </inkml:context>
    <inkml:brush xml:id="br0">
      <inkml:brushProperty name="width" value="0.035" units="cm"/>
      <inkml:brushProperty name="height" value="0.035" units="cm"/>
    </inkml:brush>
  </inkml:definitions>
  <inkml:trace contextRef="#ctx0" brushRef="#br0">1 98 24575,'3'2'0,"0"-1"0,1 0 0,-1 0 0,0 0 0,1-1 0,-1 1 0,0-1 0,1 0 0,-1 0 0,0 0 0,1 0 0,-1-1 0,1 1 0,-1-1 0,0 0 0,0 0 0,1 0 0,-1 0 0,0 0 0,0-1 0,5-3 0,0 1 0,0-1 0,-1 0 0,0-1 0,0 0 0,0 0 0,11-13 0,-17 17 0,0 1 0,1-1 0,-2 1 0,1 0 0,0-1 0,0 0 0,0 1 0,-1-1 0,1 1 0,-1-1 0,1 0 0,-1 0 0,1-2 0,-1 3 0,0 1 0,-1-1 0,1 0 0,0 1 0,0-1 0,0 1 0,0-1 0,-1 0 0,1 1 0,0-1 0,0 1 0,-1-1 0,1 1 0,-1-1 0,1 1 0,0-1 0,-1 1 0,1 0 0,-1-1 0,1 1 0,-1 0 0,1-1 0,-1 1 0,1 0 0,-2-1 0,0 1 0,0-1 0,0 1 0,0 0 0,0 0 0,0 0 0,0 0 0,0 0 0,0 0 0,0 1 0,0-1 0,0 1 0,0-1 0,0 1 0,0 0 0,0 0 0,1-1 0,-1 1 0,0 1 0,0-1 0,1 0 0,-3 2 0,-6 7 0,1 0 0,0 0 0,0 1 0,1 1 0,1-1 0,0 1 0,0 0 0,-4 14 0,7-17 0,1-1 0,0 1 0,1-1 0,-1 1 0,2 0 0,-1 0 0,1 0 0,1 0 0,0 0 0,0 0 0,0 0 0,1 0 0,3 13 0,-3-19 6,0 0-1,0 0 1,1 0-1,-1 0 0,1-1 1,-1 1-1,1 0 1,0-1-1,0 1 1,0-1-1,0 1 1,1-1-1,-1 0 0,0 0 1,1 0-1,0 0 1,-1 0-1,1-1 1,0 1-1,0-1 1,6 2-1,-4-2-111,0 0 0,0-1 0,0 1 0,-1-1 0,1 0 0,0-1-1,0 1 1,0-1 0,0 0 0,0 0 0,0-1 0,-1 1 0,7-4 0,16-8-6720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01T20:47:38.777"/>
    </inkml:context>
    <inkml:brush xml:id="br0">
      <inkml:brushProperty name="width" value="0.035" units="cm"/>
      <inkml:brushProperty name="height" value="0.035" units="cm"/>
    </inkml:brush>
  </inkml:definitions>
  <inkml:trace contextRef="#ctx0" brushRef="#br0">12 1 24575,'-3'12'0,"0"1"0,1 0 0,0 0 0,1 0 0,1 0 0,2 24 0,-1-6 0,-1 7 0,-1-1 0,2 0 0,2 0 0,8 45 0,-11-82 0,0 0 0,0 0 0,0 0 0,0 1 0,0-1 0,0 0 0,0 0 0,0 0 0,0 0 0,0 1 0,0-1 0,0 0 0,1 0 0,-1 0 0,0 1 0,0-1 0,0 0 0,0 0 0,0 0 0,0 0 0,0 0 0,1 1 0,-1-1 0,0 0 0,0 0 0,0 0 0,0 0 0,0 0 0,1 0 0,-1 0 0,0 0 0,0 1 0,0-1 0,0 0 0,1 0 0,-1 0 0,0 0 0,0 0 0,0 0 0,1 0 0,-1 0 0,0 0 0,0 0 0,0 0 0,0 0 0,1 0 0,-1 0 0,0-1 0,1 1 0,8-10 0,8-22 0,-16 31 0,44-102 0,-29 63 0,1 0 0,41-65 0,-57 103 0,-1 1 0,1 0 0,0 0 0,0-1 0,0 1 0,0 0 0,-1 0 0,1 0 0,1 0 0,-1 0 0,0 0 0,0 1 0,0-1 0,0 0 0,1 0 0,-1 1 0,0-1 0,1 1 0,-1-1 0,3 0 0,-3 2 0,0-1 0,0 0 0,-1 1 0,1-1 0,0 1 0,0-1 0,0 1 0,0-1 0,0 1 0,-1 0 0,1-1 0,0 1 0,-1 0 0,1 0 0,0 0 0,-1-1 0,1 1 0,-1 0 0,0 0 0,1 0 0,0 2 0,3 8 0,-1 1 0,0-1 0,2 21 0,-5-25 0,8 94 112,1 7-1589,-7-97-5349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01T20:47:37.939"/>
    </inkml:context>
    <inkml:brush xml:id="br0">
      <inkml:brushProperty name="width" value="0.035" units="cm"/>
      <inkml:brushProperty name="height" value="0.035" units="cm"/>
    </inkml:brush>
  </inkml:definitions>
  <inkml:trace contextRef="#ctx0" brushRef="#br0">15 89 24575,'-14'0'0,"17"1"0,24-1 0,-9-2 0,-1-1 0,0-1 0,0-1 0,0 0 0,-1-1 0,0-1 0,0-1 0,-1 0 0,1-1 0,14-11 0,-30 20 0,0 0 0,0-1 0,1 1 0,-1 0 0,0 0 0,0 0 0,1 0 0,-1 0 0,0-1 0,0 1 0,0 0 0,1 0 0,-1-1 0,0 1 0,0 0 0,0 0 0,0-1 0,0 1 0,1 0 0,-1 0 0,0-1 0,0 1 0,0 0 0,0 0 0,0-1 0,0 1 0,0 0 0,0-1 0,0 1 0,0 0 0,0 0 0,0-1 0,0 1 0,0 0 0,0 0 0,-1-1 0,1 1 0,0 0 0,0 0 0,0-1 0,0 1 0,0 0 0,-1 0 0,1-1 0,0 1 0,0 0 0,0 0 0,-1 0 0,1-1 0,0 1 0,0 0 0,-1 0 0,1 0 0,0 0 0,0 0 0,-1 0 0,1 0 0,0-1 0,0 1 0,-1 0 0,1 0 0,0 0 0,-1 0 0,1 0 0,0 0 0,0 0 0,-1 0 0,1 0 0,-1 1 0,-21-2 0,12 4 0,1 0 0,0 0 0,0 1 0,0 0 0,0 0 0,1 1 0,-1 0 0,1 1 0,1 0 0,-1 0 0,1 1 0,0-1 0,0 2 0,1-1 0,0 1 0,0 0 0,1 0 0,-7 16 0,4-10 0,1 1 0,1 1 0,1-1 0,0 1 0,1 0 0,1 0 0,0 0 0,1 0 0,1 0 0,1 25 0,0-34-38,1 0 0,1-1 0,-1 1 1,1 0-1,0-1 0,1 0 0,0 1 0,0-1 0,0 0 0,0 0 0,1-1 0,0 1 0,0-1 0,1 0 0,0 0 0,0 0 1,0-1-1,0 1 0,0-1 0,1-1 0,0 1 0,0-1 0,0 0 0,0 0 0,1-1 0,-1 1 0,1-1 0,-1-1 0,1 1 1,0-1-1,-1-1 0,1 1 0,0-1 0,0 0 0,7-1 0,9-3-6788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01T20:47:10.007"/>
    </inkml:context>
    <inkml:brush xml:id="br0">
      <inkml:brushProperty name="width" value="0.035" units="cm"/>
      <inkml:brushProperty name="height" value="0.035" units="cm"/>
    </inkml:brush>
  </inkml:definitions>
  <inkml:trace contextRef="#ctx0" brushRef="#br0">24 186 24575,'-1'0'0,"0"-1"0,0 1 0,0-1 0,0 1 0,0-1 0,-1 1 0,1-1 0,0 0 0,1 1 0,-1-1 0,0 0 0,0 0 0,0 0 0,0 0 0,1 0 0,-1 0 0,0 0 0,1 0 0,-1 0 0,1 0 0,-2-2 0,1 0 0,1-1 0,-1 1 0,0-1 0,1 1 0,0-1 0,0 1 0,0-6 0,2-3 0,0 1 0,0 0 0,7-18 0,-6 23 0,-1 0 0,1 0 0,0 0 0,0 0 0,1 1 0,0-1 0,0 1 0,0 0 0,7-7 0,-10 11 0,0 1 0,0-1 0,1 0 0,-1 0 0,0 1 0,0-1 0,1 0 0,-1 1 0,0-1 0,1 1 0,-1 0 0,0 0 0,1-1 0,-1 1 0,0 0 0,1 0 0,-1 0 0,1 0 0,1 1 0,0 0 0,-1 0 0,0 0 0,0 0 0,0 0 0,-1 1 0,1-1 0,0 1 0,0-1 0,-1 1 0,1 0 0,-1-1 0,0 1 0,1 0 0,-1 0 0,0 0 0,1 3 0,4 7 0,-1 1 0,-1-1 0,0 1 0,-1 0 0,0 0 0,-1 1 0,0-1 0,-1 24 0,-2 5 0,-10 62 0,-5-21 0,-51 153 0,22-88 0,42-131 0,7-11 0,17-14 0,-8 2 0,-5 3 0,0-1 0,0 1 0,0 1 0,0-1 0,1 2 0,-1-1 0,1 1 0,0 0 0,-1 1 0,12 0 0,-15 1 0,1 1 0,0-1 0,-1 1 0,1 0 0,-1 0 0,1 0 0,-1 1 0,0 0 0,0 0 0,0 0 0,-1 1 0,1 0 0,-1 0 0,0 0 0,0 0 0,4 6 0,22 39 78,-26-40-318,1 0-1,0 0 1,0-1-1,1 0 1,11 12-1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01T20:47:05.762"/>
    </inkml:context>
    <inkml:brush xml:id="br0">
      <inkml:brushProperty name="width" value="0.035" units="cm"/>
      <inkml:brushProperty name="height" value="0.035" units="cm"/>
    </inkml:brush>
  </inkml:definitions>
  <inkml:trace contextRef="#ctx0" brushRef="#br0">31 1 24575,'0'0'0,"-4"19"0,-8 87 0,4 149 0,8-164 0,-1-30 0,9 518 0,-7-564-116,4 104-1133</inkml:trace>
  <inkml:trace contextRef="#ctx0" brushRef="#br0" timeOffset="898.12">433 309 24575,'-4'3'0,"0"0"0,1 0 0,-1 0 0,1 0 0,0 0 0,-4 5 0,-14 14 0,-25 11 0,16-12 0,2 1 0,0 1 0,-31 34 0,25-18 0,-50 74 0,73-95 0,0 0 0,1 1 0,1 1 0,1 0 0,1 0 0,-10 41 0,17-58 0,-1 0 0,1 0 0,0-1 0,-1 1 0,1 0 0,1 0 0,-1 0 0,0 0 0,1 0 0,-1-1 0,1 1 0,0 0 0,0 0 0,0-1 0,0 1 0,1 0 0,-1-1 0,1 0 0,-1 1 0,1-1 0,0 0 0,0 0 0,0 0 0,0 0 0,0 0 0,0 0 0,5 2 0,4 2 0,0-1 0,1 0 0,0-1 0,0 0 0,15 2 0,8 3 0,-16-3 0,1 1 0,-1 1 0,0 1 0,0 0 0,-1 2 0,-1 0 0,0 1 0,0 0 0,-1 2 0,-1 0 0,0 0 0,16 23 0,-20-24-105,-6-6-105,0 0 0,1-1 0,0 0 0,0 0 0,12 9 0,-11-12-6616</inkml:trace>
  <inkml:trace contextRef="#ctx0" brushRef="#br0" timeOffset="1290.96">546 848 24575,'0'0'0,"1"20"0,11 57 0,3 0 0,37 111 0,-48-177 0,-1-4-1365</inkml:trace>
  <inkml:trace contextRef="#ctx0" brushRef="#br0" timeOffset="1780.99">535 570 24575,'0'0'0,"0"0"0,0 0 0,0 0 0,0 0 0,2-1 0</inkml:trace>
  <inkml:trace contextRef="#ctx0" brushRef="#br0" timeOffset="2721">753 821 24575,'-2'28'0,"8"32"0,16 70 0,4 30 0,-27-194 0,2-1 0,7-48 0,-3 37 0,-5 44 0,4-42 0,1 1 0,21-79 0,-25 120 0,0-1 0,-1 1 0,1 0 0,0-1 0,1 1 0,-1 0 0,0-1 0,1 1 0,-1 0 0,1 0 0,-1 0 0,3-2 0,-3 4 0,0 0 0,0 0 0,0-1 0,0 1 0,-1 0 0,1 0 0,0 0 0,0 0 0,0 0 0,0 0 0,0 0 0,-1 0 0,1 1 0,0-1 0,0 0 0,0 0 0,0 1 0,-1-1 0,1 1 0,0-1 0,0 0 0,-1 1 0,1-1 0,0 1 0,-1 0 0,1-1 0,0 1 0,-1-1 0,1 1 0,-1 0 0,1 0 0,-1-1 0,1 1 0,-1 0 0,0 0 0,1 1 0,9 16 0,-1 0 0,-1 0 0,0 1 0,-1 0 0,5 26 0,17 46 0,-29-91 0,0 0 0,0 1 0,0-1 0,0 0 0,0 0 0,1 0 0,-1 1 0,0-1 0,0 0 0,0 0 0,0 1 0,0-1 0,1 0 0,-1 0 0,0 0 0,0 1 0,0-1 0,1 0 0,-1 0 0,0 0 0,0 0 0,0 0 0,1 0 0,-1 1 0,0-1 0,0 0 0,1 0 0,-1 0 0,0 0 0,0 0 0,1 0 0,-1 0 0,0 0 0,0 0 0,1 0 0,-1 0 0,0 0 0,1 0 0,9-10 0,7-21 0,-15 28 0,33-74 0,-21 45 0,1 0 0,30-47 0,-45 78 0,0 1 0,0 0 0,0 0 0,1 0 0,-1-1 0,0 1 0,0 0 0,0 0 0,0 0 0,0-1 0,0 1 0,1 0 0,-1 0 0,0 0 0,0 0 0,0 0 0,1 0 0,-1-1 0,0 1 0,0 0 0,0 0 0,1 0 0,-1 0 0,0 0 0,0 0 0,1 0 0,-1 0 0,0 0 0,0 0 0,0 0 0,1 0 0,-1 0 0,0 0 0,0 0 0,1 0 0,-1 0 0,0 0 0,0 0 0,0 0 0,1 0 0,-1 1 0,0-1 0,0 0 0,0 0 0,1 0 0,-1 0 0,0 1 0,7 14 0,1 24 0,-8-37 0,18 157 12,-11-84-701,30 138 1,-31-192-6138</inkml:trace>
  <inkml:trace contextRef="#ctx0" brushRef="#br0" timeOffset="3238.92">1468 338 24575,'2'2'0,"0"-1"0,0 1 0,0 0 0,0 1 0,-1-1 0,1 0 0,-1 0 0,1 1 0,-1-1 0,0 1 0,0-1 0,0 1 0,0-1 0,-1 1 0,1 0 0,0 5 0,0-3 0,10 56 0,-3-1 0,-3 1 0,-4 94 0,0-78 0,-1 37-87,14 255-1191,-13-362-5548</inkml:trace>
</inkml:ink>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Equity">
  <a:themeElements>
    <a:clrScheme name="Custom 227">
      <a:dk1>
        <a:sysClr val="windowText" lastClr="000000"/>
      </a:dk1>
      <a:lt1>
        <a:sysClr val="window" lastClr="FFFFFF"/>
      </a:lt1>
      <a:dk2>
        <a:srgbClr val="013D3D"/>
      </a:dk2>
      <a:lt2>
        <a:srgbClr val="E9E5DC"/>
      </a:lt2>
      <a:accent1>
        <a:srgbClr val="008890"/>
      </a:accent1>
      <a:accent2>
        <a:srgbClr val="D2DF57"/>
      </a:accent2>
      <a:accent3>
        <a:srgbClr val="B7D438"/>
      </a:accent3>
      <a:accent4>
        <a:srgbClr val="92C03E"/>
      </a:accent4>
      <a:accent5>
        <a:srgbClr val="A9D6D7"/>
      </a:accent5>
      <a:accent6>
        <a:srgbClr val="855D5D"/>
      </a:accent6>
      <a:hlink>
        <a:srgbClr val="CC9900"/>
      </a:hlink>
      <a:folHlink>
        <a:srgbClr val="96A9A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5BBCD-F1C0-422A-A6B5-8F6857CB6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(egenkapital som tema)</Template>
  <TotalTime>9329</TotalTime>
  <Pages>17</Pages>
  <Words>3956</Words>
  <Characters>20967</Characters>
  <Application>Microsoft Office Word</Application>
  <DocSecurity>0</DocSecurity>
  <Lines>174</Lines>
  <Paragraphs>49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Kim Hamre</dc:creator>
  <cp:keywords/>
  <dc:description/>
  <cp:lastModifiedBy>Kim Hamre</cp:lastModifiedBy>
  <cp:revision>373</cp:revision>
  <cp:lastPrinted>2024-09-01T21:39:00Z</cp:lastPrinted>
  <dcterms:created xsi:type="dcterms:W3CDTF">2024-03-12T13:58:00Z</dcterms:created>
  <dcterms:modified xsi:type="dcterms:W3CDTF">2024-09-01T21:39:00Z</dcterms:modified>
</cp:coreProperties>
</file>